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23BC3" w14:textId="77777777" w:rsidR="001D4726" w:rsidRDefault="001D4726" w:rsidP="001D47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ISLEY (ISELEY, YSLEY)</w:t>
      </w:r>
      <w:r>
        <w:rPr>
          <w:rFonts w:cs="Times New Roman"/>
          <w:szCs w:val="24"/>
        </w:rPr>
        <w:t xml:space="preserve">      (fl.1484)</w:t>
      </w:r>
    </w:p>
    <w:p w14:paraId="4FBB9589" w14:textId="77777777" w:rsidR="001D4726" w:rsidRDefault="001D4726" w:rsidP="001D47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Sundrish</w:t>
      </w:r>
      <w:proofErr w:type="spellEnd"/>
      <w:r>
        <w:rPr>
          <w:rFonts w:cs="Times New Roman"/>
          <w:szCs w:val="24"/>
        </w:rPr>
        <w:t>, Kent.</w:t>
      </w:r>
    </w:p>
    <w:p w14:paraId="6A647F9C" w14:textId="77777777" w:rsidR="001D4726" w:rsidRDefault="001D4726" w:rsidP="001D4726">
      <w:pPr>
        <w:pStyle w:val="NoSpacing"/>
        <w:rPr>
          <w:rFonts w:cs="Times New Roman"/>
          <w:szCs w:val="24"/>
        </w:rPr>
      </w:pPr>
    </w:p>
    <w:p w14:paraId="2C807185" w14:textId="77777777" w:rsidR="001D4726" w:rsidRDefault="001D4726" w:rsidP="001D4726">
      <w:pPr>
        <w:pStyle w:val="NoSpacing"/>
        <w:rPr>
          <w:rFonts w:cs="Times New Roman"/>
          <w:szCs w:val="24"/>
        </w:rPr>
      </w:pPr>
    </w:p>
    <w:p w14:paraId="568FB9BB" w14:textId="77777777" w:rsidR="001D4726" w:rsidRDefault="001D4726" w:rsidP="001D47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Feb.1484</w:t>
      </w:r>
      <w:r>
        <w:rPr>
          <w:rFonts w:cs="Times New Roman"/>
          <w:szCs w:val="24"/>
        </w:rPr>
        <w:tab/>
        <w:t>He was granted a general pardon.    (C.P.R. 1476-85 p.382)</w:t>
      </w:r>
    </w:p>
    <w:p w14:paraId="62D52089" w14:textId="77777777" w:rsidR="001D4726" w:rsidRDefault="001D4726" w:rsidP="001D4726">
      <w:pPr>
        <w:pStyle w:val="NoSpacing"/>
        <w:rPr>
          <w:rFonts w:cs="Times New Roman"/>
          <w:szCs w:val="24"/>
        </w:rPr>
      </w:pPr>
    </w:p>
    <w:p w14:paraId="254E0D4D" w14:textId="77777777" w:rsidR="001D4726" w:rsidRDefault="001D4726" w:rsidP="001D4726">
      <w:pPr>
        <w:pStyle w:val="NoSpacing"/>
        <w:rPr>
          <w:rFonts w:cs="Times New Roman"/>
          <w:szCs w:val="24"/>
        </w:rPr>
      </w:pPr>
    </w:p>
    <w:p w14:paraId="3E60FB2B" w14:textId="77777777" w:rsidR="001D4726" w:rsidRDefault="001D4726" w:rsidP="001D47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 2025</w:t>
      </w:r>
    </w:p>
    <w:p w14:paraId="45534D4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6C57A" w14:textId="77777777" w:rsidR="001D4726" w:rsidRDefault="001D4726" w:rsidP="009139A6">
      <w:r>
        <w:separator/>
      </w:r>
    </w:p>
  </w:endnote>
  <w:endnote w:type="continuationSeparator" w:id="0">
    <w:p w14:paraId="45CCF416" w14:textId="77777777" w:rsidR="001D4726" w:rsidRDefault="001D47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59B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B6D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5E1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260F4" w14:textId="77777777" w:rsidR="001D4726" w:rsidRDefault="001D4726" w:rsidP="009139A6">
      <w:r>
        <w:separator/>
      </w:r>
    </w:p>
  </w:footnote>
  <w:footnote w:type="continuationSeparator" w:id="0">
    <w:p w14:paraId="002298B8" w14:textId="77777777" w:rsidR="001D4726" w:rsidRDefault="001D47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812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B3C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289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726"/>
    <w:rsid w:val="000666E0"/>
    <w:rsid w:val="000A2E7A"/>
    <w:rsid w:val="001307AC"/>
    <w:rsid w:val="00190DFA"/>
    <w:rsid w:val="001D4726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6FA19"/>
  <w15:chartTrackingRefBased/>
  <w15:docId w15:val="{BE1EC040-6E04-4A83-A556-F3D4DC69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2025-05-24T20:54:00Z</dcterms:created>
  <dcterms:modified xsi:type="dcterms:W3CDTF">2025-05-24T20:54:00Z</dcterms:modified>
</cp:coreProperties>
</file>