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E081A" w14:textId="77777777" w:rsidR="002B5011" w:rsidRDefault="002B5011" w:rsidP="002B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ISLEP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5099BC1D" w14:textId="77777777" w:rsidR="002B5011" w:rsidRDefault="002B5011" w:rsidP="002B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34D2893D" w14:textId="77777777" w:rsidR="002B5011" w:rsidRDefault="002B5011" w:rsidP="002B5011">
      <w:pPr>
        <w:pStyle w:val="NoSpacing"/>
        <w:rPr>
          <w:rFonts w:cs="Times New Roman"/>
          <w:szCs w:val="24"/>
        </w:rPr>
      </w:pPr>
    </w:p>
    <w:p w14:paraId="0BE7C7CC" w14:textId="77777777" w:rsidR="002B5011" w:rsidRDefault="002B5011" w:rsidP="002B5011">
      <w:pPr>
        <w:pStyle w:val="NoSpacing"/>
        <w:rPr>
          <w:rFonts w:cs="Times New Roman"/>
          <w:szCs w:val="24"/>
        </w:rPr>
      </w:pPr>
    </w:p>
    <w:p w14:paraId="55E8A065" w14:textId="77777777" w:rsidR="002B5011" w:rsidRDefault="002B5011" w:rsidP="002B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He made his Will.</w:t>
      </w:r>
    </w:p>
    <w:p w14:paraId="585E20E0" w14:textId="77777777" w:rsidR="002B5011" w:rsidRDefault="002B5011" w:rsidP="002B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2E201794" w14:textId="77777777" w:rsidR="002B5011" w:rsidRDefault="002B5011" w:rsidP="002B5011">
      <w:pPr>
        <w:pStyle w:val="NoSpacing"/>
        <w:rPr>
          <w:rFonts w:cs="Times New Roman"/>
          <w:szCs w:val="24"/>
        </w:rPr>
      </w:pPr>
    </w:p>
    <w:p w14:paraId="20355951" w14:textId="77777777" w:rsidR="002B5011" w:rsidRDefault="002B5011" w:rsidP="002B5011">
      <w:pPr>
        <w:pStyle w:val="NoSpacing"/>
        <w:rPr>
          <w:rFonts w:cs="Times New Roman"/>
          <w:szCs w:val="24"/>
        </w:rPr>
      </w:pPr>
    </w:p>
    <w:p w14:paraId="39B03604" w14:textId="77777777" w:rsidR="002B5011" w:rsidRDefault="002B5011" w:rsidP="002B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2022</w:t>
      </w:r>
    </w:p>
    <w:p w14:paraId="3ADE5C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FAC2" w14:textId="77777777" w:rsidR="002B5011" w:rsidRDefault="002B5011" w:rsidP="009139A6">
      <w:r>
        <w:separator/>
      </w:r>
    </w:p>
  </w:endnote>
  <w:endnote w:type="continuationSeparator" w:id="0">
    <w:p w14:paraId="288D0352" w14:textId="77777777" w:rsidR="002B5011" w:rsidRDefault="002B50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F8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99F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31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1EBF4" w14:textId="77777777" w:rsidR="002B5011" w:rsidRDefault="002B5011" w:rsidP="009139A6">
      <w:r>
        <w:separator/>
      </w:r>
    </w:p>
  </w:footnote>
  <w:footnote w:type="continuationSeparator" w:id="0">
    <w:p w14:paraId="329F13C5" w14:textId="77777777" w:rsidR="002B5011" w:rsidRDefault="002B50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AB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AA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F4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11"/>
    <w:rsid w:val="000666E0"/>
    <w:rsid w:val="002510B7"/>
    <w:rsid w:val="002B501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D9E9E"/>
  <w15:chartTrackingRefBased/>
  <w15:docId w15:val="{5BE9D34A-E92F-4219-A2A7-199E543B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50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2023-02-24T21:28:00Z</dcterms:created>
  <dcterms:modified xsi:type="dcterms:W3CDTF">2023-02-24T21:29:00Z</dcterms:modified>
</cp:coreProperties>
</file>