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8964" w14:textId="4E743FE3" w:rsidR="00FD730B" w:rsidRDefault="00FD730B" w:rsidP="00FD730B">
      <w:pPr>
        <w:pStyle w:val="NoSpacing"/>
      </w:pPr>
      <w:r>
        <w:rPr>
          <w:u w:val="single"/>
        </w:rPr>
        <w:t xml:space="preserve">Brother </w:t>
      </w:r>
      <w:proofErr w:type="spellStart"/>
      <w:r>
        <w:rPr>
          <w:u w:val="single"/>
        </w:rPr>
        <w:t>Riverus</w:t>
      </w:r>
      <w:proofErr w:type="spellEnd"/>
      <w:r>
        <w:rPr>
          <w:u w:val="single"/>
        </w:rPr>
        <w:t xml:space="preserve"> ISKOLT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476</w:t>
      </w:r>
      <w:r>
        <w:t>)</w:t>
      </w:r>
    </w:p>
    <w:p w14:paraId="5A067DA5" w14:textId="77777777" w:rsidR="00FD730B" w:rsidRDefault="00FD730B" w:rsidP="00FD730B">
      <w:pPr>
        <w:pStyle w:val="NoSpacing"/>
      </w:pPr>
      <w:r>
        <w:t xml:space="preserve">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Magdalen, Sandringham, Norfolk.</w:t>
      </w:r>
    </w:p>
    <w:p w14:paraId="460F053F" w14:textId="77777777" w:rsidR="00FD730B" w:rsidRDefault="00FD730B" w:rsidP="00FD730B">
      <w:pPr>
        <w:pStyle w:val="NoSpacing"/>
      </w:pPr>
    </w:p>
    <w:p w14:paraId="494927B7" w14:textId="77777777" w:rsidR="00FD730B" w:rsidRDefault="00FD730B" w:rsidP="00FD730B">
      <w:pPr>
        <w:pStyle w:val="NoSpacing"/>
      </w:pPr>
    </w:p>
    <w:p w14:paraId="16856B8E" w14:textId="31EA4C0F" w:rsidR="00FD730B" w:rsidRDefault="00FD730B" w:rsidP="00FD730B">
      <w:pPr>
        <w:pStyle w:val="NoSpacing"/>
      </w:pPr>
      <w:r>
        <w:t xml:space="preserve">   </w:t>
      </w:r>
      <w:r>
        <w:tab/>
        <w:t>14</w:t>
      </w:r>
      <w:r>
        <w:t>76</w:t>
      </w:r>
      <w:bookmarkStart w:id="0" w:name="_GoBack"/>
      <w:bookmarkEnd w:id="0"/>
      <w:r>
        <w:tab/>
        <w:t>He became Rector.</w:t>
      </w:r>
    </w:p>
    <w:p w14:paraId="177BD26C" w14:textId="77777777" w:rsidR="00FD730B" w:rsidRDefault="00FD730B" w:rsidP="00FD730B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Sandringham', in </w:t>
      </w:r>
      <w:r w:rsidRPr="00517410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9</w:t>
      </w:r>
      <w:r w:rsidRPr="00517410">
        <w:rPr>
          <w:rFonts w:ascii="Helvetica" w:hAnsi="Helvetica" w:cs="Helvetica"/>
          <w:sz w:val="16"/>
          <w:szCs w:val="16"/>
        </w:rPr>
        <w:t> (London, 1808), pp. 67-72. </w:t>
      </w:r>
      <w:r w:rsidRPr="00517410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517410">
        <w:rPr>
          <w:rFonts w:ascii="Helvetica" w:hAnsi="Helvetica" w:cs="Helvetica"/>
          <w:sz w:val="16"/>
          <w:szCs w:val="16"/>
        </w:rPr>
        <w:t> http://www.british-history.ac.uk/topographical-hist-norfolk/vol9/pp67-72 [accessed 1 May 2019]</w:t>
      </w:r>
      <w:proofErr w:type="gramStart"/>
      <w:r w:rsidRPr="00517410">
        <w:rPr>
          <w:rFonts w:ascii="Helvetica" w:hAnsi="Helvetica" w:cs="Helvetica"/>
          <w:sz w:val="16"/>
          <w:szCs w:val="16"/>
        </w:rPr>
        <w:t>.</w:t>
      </w:r>
      <w: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044436AE" w14:textId="77777777" w:rsidR="00FD730B" w:rsidRDefault="00FD730B" w:rsidP="00FD730B">
      <w:pPr>
        <w:pStyle w:val="NoSpacing"/>
        <w:rPr>
          <w:color w:val="333333"/>
          <w:shd w:val="clear" w:color="auto" w:fill="FFFFFF"/>
        </w:rPr>
      </w:pPr>
    </w:p>
    <w:p w14:paraId="47F26297" w14:textId="77777777" w:rsidR="00FD730B" w:rsidRDefault="00FD730B" w:rsidP="00FD730B">
      <w:pPr>
        <w:pStyle w:val="NoSpacing"/>
        <w:rPr>
          <w:color w:val="333333"/>
          <w:shd w:val="clear" w:color="auto" w:fill="FFFFFF"/>
        </w:rPr>
      </w:pPr>
    </w:p>
    <w:p w14:paraId="38BD093B" w14:textId="77777777" w:rsidR="00FD730B" w:rsidRDefault="00FD730B" w:rsidP="00FD730B">
      <w:pPr>
        <w:pStyle w:val="NoSpacing"/>
      </w:pPr>
      <w:r>
        <w:rPr>
          <w:color w:val="333333"/>
          <w:shd w:val="clear" w:color="auto" w:fill="FFFFFF"/>
        </w:rPr>
        <w:t>1 May 2019</w:t>
      </w:r>
    </w:p>
    <w:p w14:paraId="4A95F158" w14:textId="24CA80E5" w:rsidR="006B2F86" w:rsidRPr="00FD730B" w:rsidRDefault="00FD730B" w:rsidP="00E71FC3">
      <w:pPr>
        <w:pStyle w:val="NoSpacing"/>
      </w:pPr>
    </w:p>
    <w:sectPr w:rsidR="006B2F86" w:rsidRPr="00FD73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7E732" w14:textId="77777777" w:rsidR="00FD730B" w:rsidRDefault="00FD730B" w:rsidP="00E71FC3">
      <w:pPr>
        <w:spacing w:after="0" w:line="240" w:lineRule="auto"/>
      </w:pPr>
      <w:r>
        <w:separator/>
      </w:r>
    </w:p>
  </w:endnote>
  <w:endnote w:type="continuationSeparator" w:id="0">
    <w:p w14:paraId="09791A29" w14:textId="77777777" w:rsidR="00FD730B" w:rsidRDefault="00FD73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861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5418F" w14:textId="77777777" w:rsidR="00FD730B" w:rsidRDefault="00FD730B" w:rsidP="00E71FC3">
      <w:pPr>
        <w:spacing w:after="0" w:line="240" w:lineRule="auto"/>
      </w:pPr>
      <w:r>
        <w:separator/>
      </w:r>
    </w:p>
  </w:footnote>
  <w:footnote w:type="continuationSeparator" w:id="0">
    <w:p w14:paraId="40776218" w14:textId="77777777" w:rsidR="00FD730B" w:rsidRDefault="00FD73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92DDE"/>
  <w15:chartTrackingRefBased/>
  <w15:docId w15:val="{1D724BAE-24AF-4C27-987F-01311FD5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FD73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2019-05-01T19:45:00Z</dcterms:created>
  <dcterms:modified xsi:type="dcterms:W3CDTF">2019-05-01T19:47:00Z</dcterms:modified>
</cp:coreProperties>
</file>