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CB4DD" w14:textId="77777777" w:rsidR="00CC1451" w:rsidRDefault="00CC1451" w:rsidP="00CC1451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ISHAM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F433490" w14:textId="77777777" w:rsidR="00CC1451" w:rsidRDefault="00CC1451" w:rsidP="00CC1451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Gentleman.</w:t>
      </w:r>
    </w:p>
    <w:p w14:paraId="40444D95" w14:textId="77777777" w:rsidR="00CC1451" w:rsidRDefault="00CC1451" w:rsidP="00CC1451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17611BBB" w14:textId="77777777" w:rsidR="00CC1451" w:rsidRDefault="00CC1451" w:rsidP="00CC1451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03719D2B" w14:textId="77777777" w:rsidR="00CC1451" w:rsidRDefault="00CC1451" w:rsidP="00CC1451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Plommer</w:t>
      </w:r>
      <w:proofErr w:type="spellEnd"/>
      <w:r>
        <w:rPr>
          <w:rFonts w:ascii="Times New Roman" w:hAnsi="Times New Roman" w:cs="Times New Roman"/>
        </w:rPr>
        <w:t xml:space="preserve"> of London, gentleman(q.v.), brought a plaint of debt against</w:t>
      </w:r>
    </w:p>
    <w:p w14:paraId="38A731FE" w14:textId="77777777" w:rsidR="00CC1451" w:rsidRDefault="00CC1451" w:rsidP="00CC1451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Robert James of London, salter(q.v.).</w:t>
      </w:r>
    </w:p>
    <w:p w14:paraId="0135C008" w14:textId="77777777" w:rsidR="00CC1451" w:rsidRDefault="00CC1451" w:rsidP="00CC1451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B44D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614B5D2" w14:textId="77777777" w:rsidR="00CC1451" w:rsidRDefault="00CC1451" w:rsidP="00CC1451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638FF4A2" w14:textId="77777777" w:rsidR="00CC1451" w:rsidRDefault="00CC1451" w:rsidP="00CC1451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24A8CACB" w14:textId="77777777" w:rsidR="00CC1451" w:rsidRDefault="00CC1451" w:rsidP="00CC1451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October 2018</w:t>
      </w:r>
    </w:p>
    <w:p w14:paraId="7A78A376" w14:textId="77777777" w:rsidR="006B2F86" w:rsidRPr="00E71FC3" w:rsidRDefault="00CC145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44E289" w14:textId="77777777" w:rsidR="00CC1451" w:rsidRDefault="00CC1451" w:rsidP="00E71FC3">
      <w:r>
        <w:separator/>
      </w:r>
    </w:p>
  </w:endnote>
  <w:endnote w:type="continuationSeparator" w:id="0">
    <w:p w14:paraId="10FEA855" w14:textId="77777777" w:rsidR="00CC1451" w:rsidRDefault="00CC145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BB9AB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175B3C" w14:textId="77777777" w:rsidR="00CC1451" w:rsidRDefault="00CC1451" w:rsidP="00E71FC3">
      <w:r>
        <w:separator/>
      </w:r>
    </w:p>
  </w:footnote>
  <w:footnote w:type="continuationSeparator" w:id="0">
    <w:p w14:paraId="47811887" w14:textId="77777777" w:rsidR="00CC1451" w:rsidRDefault="00CC145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451"/>
    <w:rsid w:val="001A7C09"/>
    <w:rsid w:val="00577BD5"/>
    <w:rsid w:val="00656CBA"/>
    <w:rsid w:val="006A1F77"/>
    <w:rsid w:val="00733BE7"/>
    <w:rsid w:val="00AB52E8"/>
    <w:rsid w:val="00B16D3F"/>
    <w:rsid w:val="00BB41AC"/>
    <w:rsid w:val="00CC145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FFB5A"/>
  <w15:chartTrackingRefBased/>
  <w15:docId w15:val="{0B564EFA-4B80-4D6F-ABFB-CF21F31AC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145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C14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2018-11-04T19:52:00Z</dcterms:created>
  <dcterms:modified xsi:type="dcterms:W3CDTF">2018-11-04T19:53:00Z</dcterms:modified>
</cp:coreProperties>
</file>