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E47C3" w14:textId="77777777" w:rsidR="00FB65B3" w:rsidRDefault="00FB65B3" w:rsidP="00FB6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ISHAM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613A855" w14:textId="77777777" w:rsidR="00FB65B3" w:rsidRDefault="00FB65B3" w:rsidP="00FB65B3">
      <w:pPr>
        <w:rPr>
          <w:rFonts w:ascii="Times New Roman" w:hAnsi="Times New Roman" w:cs="Times New Roman"/>
        </w:rPr>
      </w:pPr>
    </w:p>
    <w:p w14:paraId="2B2D89F7" w14:textId="77777777" w:rsidR="00FB65B3" w:rsidRDefault="00FB65B3" w:rsidP="00FB65B3">
      <w:pPr>
        <w:rPr>
          <w:rFonts w:ascii="Times New Roman" w:hAnsi="Times New Roman" w:cs="Times New Roman"/>
        </w:rPr>
      </w:pPr>
    </w:p>
    <w:p w14:paraId="0D1299CE" w14:textId="77777777" w:rsidR="00FB65B3" w:rsidRDefault="00FB65B3" w:rsidP="00FB6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Joan </w:t>
      </w:r>
      <w:proofErr w:type="spellStart"/>
      <w:r>
        <w:rPr>
          <w:rFonts w:ascii="Times New Roman" w:hAnsi="Times New Roman" w:cs="Times New Roman"/>
        </w:rPr>
        <w:t>Hiche</w:t>
      </w:r>
      <w:proofErr w:type="spellEnd"/>
      <w:r>
        <w:rPr>
          <w:rFonts w:ascii="Times New Roman" w:hAnsi="Times New Roman" w:cs="Times New Roman"/>
        </w:rPr>
        <w:t xml:space="preserve"> of London, widow(q.v.).</w:t>
      </w:r>
    </w:p>
    <w:p w14:paraId="1DA33BD8" w14:textId="77777777" w:rsidR="00FB65B3" w:rsidRDefault="00FB65B3" w:rsidP="00FB6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A3B964D" w14:textId="77777777" w:rsidR="00FB65B3" w:rsidRDefault="00FB65B3" w:rsidP="00FB65B3">
      <w:pPr>
        <w:rPr>
          <w:rFonts w:ascii="Times New Roman" w:hAnsi="Times New Roman" w:cs="Times New Roman"/>
        </w:rPr>
      </w:pPr>
    </w:p>
    <w:p w14:paraId="7B01D0BA" w14:textId="77777777" w:rsidR="00FB65B3" w:rsidRDefault="00FB65B3" w:rsidP="00FB65B3">
      <w:pPr>
        <w:rPr>
          <w:rFonts w:ascii="Times New Roman" w:hAnsi="Times New Roman" w:cs="Times New Roman"/>
        </w:rPr>
      </w:pPr>
    </w:p>
    <w:p w14:paraId="0FB157B9" w14:textId="77777777" w:rsidR="00FB65B3" w:rsidRDefault="00FB65B3" w:rsidP="00FB6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February 2018</w:t>
      </w:r>
    </w:p>
    <w:p w14:paraId="217F1A44" w14:textId="77777777" w:rsidR="006B2F86" w:rsidRPr="00E71FC3" w:rsidRDefault="00FB65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CAC32" w14:textId="77777777" w:rsidR="00FB65B3" w:rsidRDefault="00FB65B3" w:rsidP="00E71FC3">
      <w:r>
        <w:separator/>
      </w:r>
    </w:p>
  </w:endnote>
  <w:endnote w:type="continuationSeparator" w:id="0">
    <w:p w14:paraId="5C9761BC" w14:textId="77777777" w:rsidR="00FB65B3" w:rsidRDefault="00FB65B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6CBF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DAB74" w14:textId="77777777" w:rsidR="00FB65B3" w:rsidRDefault="00FB65B3" w:rsidP="00E71FC3">
      <w:r>
        <w:separator/>
      </w:r>
    </w:p>
  </w:footnote>
  <w:footnote w:type="continuationSeparator" w:id="0">
    <w:p w14:paraId="176E6736" w14:textId="77777777" w:rsidR="00FB65B3" w:rsidRDefault="00FB65B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5B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A38A6"/>
  <w15:chartTrackingRefBased/>
  <w15:docId w15:val="{F7B2B4FF-D446-4DB5-8494-6F655E13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65B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B65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2018-03-01T20:56:00Z</dcterms:created>
  <dcterms:modified xsi:type="dcterms:W3CDTF">2018-03-01T20:56:00Z</dcterms:modified>
</cp:coreProperties>
</file>