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4107B" w14:textId="77777777" w:rsidR="005B44A8" w:rsidRDefault="005B44A8" w:rsidP="005B44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ISHAM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7093393" w14:textId="77777777" w:rsidR="005B44A8" w:rsidRDefault="005B44A8" w:rsidP="005B44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0C4FAB" w14:textId="77777777" w:rsidR="005B44A8" w:rsidRDefault="005B44A8" w:rsidP="005B44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590E9C" w14:textId="77777777" w:rsidR="005B44A8" w:rsidRDefault="005B44A8" w:rsidP="005B44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trespass and taking against William Munk of</w:t>
      </w:r>
    </w:p>
    <w:p w14:paraId="39927F6B" w14:textId="77777777" w:rsidR="005B44A8" w:rsidRDefault="005B44A8" w:rsidP="005B44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Walsoken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Norfolk(q.v.).</w:t>
      </w:r>
    </w:p>
    <w:p w14:paraId="442EF261" w14:textId="77777777" w:rsidR="005B44A8" w:rsidRDefault="005B44A8" w:rsidP="005B44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8154A27" w14:textId="77777777" w:rsidR="005B44A8" w:rsidRDefault="005B44A8" w:rsidP="005B44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CAAEFB" w14:textId="77777777" w:rsidR="005B44A8" w:rsidRDefault="005B44A8" w:rsidP="005B44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A7B3D7" w14:textId="77777777" w:rsidR="005B44A8" w:rsidRDefault="005B44A8" w:rsidP="005B44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March 2021</w:t>
      </w:r>
    </w:p>
    <w:p w14:paraId="0FEB30A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FF2FB" w14:textId="77777777" w:rsidR="005B44A8" w:rsidRDefault="005B44A8" w:rsidP="009139A6">
      <w:r>
        <w:separator/>
      </w:r>
    </w:p>
  </w:endnote>
  <w:endnote w:type="continuationSeparator" w:id="0">
    <w:p w14:paraId="62D1AA30" w14:textId="77777777" w:rsidR="005B44A8" w:rsidRDefault="005B44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DB88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85A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531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B75AF4" w14:textId="77777777" w:rsidR="005B44A8" w:rsidRDefault="005B44A8" w:rsidP="009139A6">
      <w:r>
        <w:separator/>
      </w:r>
    </w:p>
  </w:footnote>
  <w:footnote w:type="continuationSeparator" w:id="0">
    <w:p w14:paraId="0F7EA025" w14:textId="77777777" w:rsidR="005B44A8" w:rsidRDefault="005B44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3B1F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610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292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4A8"/>
    <w:rsid w:val="000666E0"/>
    <w:rsid w:val="002510B7"/>
    <w:rsid w:val="005B44A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EB43C"/>
  <w15:chartTrackingRefBased/>
  <w15:docId w15:val="{11C2292E-9750-415E-B0D5-CDD6D044C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B44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2021-04-15T10:28:00Z</dcterms:created>
  <dcterms:modified xsi:type="dcterms:W3CDTF">2021-04-15T10:28:00Z</dcterms:modified>
</cp:coreProperties>
</file>