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C4FBB" w14:textId="77777777" w:rsidR="00A33B5C" w:rsidRDefault="00A33B5C" w:rsidP="00A33B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ISHAM</w:t>
      </w:r>
      <w:r>
        <w:rPr>
          <w:rFonts w:ascii="Times New Roman" w:hAnsi="Times New Roman" w:cs="Times New Roman"/>
        </w:rPr>
        <w:t xml:space="preserve">       (fl.1484)</w:t>
      </w:r>
    </w:p>
    <w:p w14:paraId="72CB7DDD" w14:textId="77777777" w:rsidR="00A33B5C" w:rsidRDefault="00A33B5C" w:rsidP="00A33B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Gentleman</w:t>
      </w:r>
    </w:p>
    <w:p w14:paraId="03A88BB0" w14:textId="77777777" w:rsidR="00A33B5C" w:rsidRDefault="00A33B5C" w:rsidP="00A33B5C">
      <w:pPr>
        <w:jc w:val="both"/>
        <w:rPr>
          <w:rFonts w:ascii="Times New Roman" w:hAnsi="Times New Roman" w:cs="Times New Roman"/>
        </w:rPr>
      </w:pPr>
    </w:p>
    <w:p w14:paraId="740390E9" w14:textId="0FDB1A9C" w:rsidR="00A33B5C" w:rsidRDefault="00A33B5C" w:rsidP="00A33B5C">
      <w:pPr>
        <w:jc w:val="both"/>
        <w:rPr>
          <w:rFonts w:ascii="Times New Roman" w:hAnsi="Times New Roman" w:cs="Times New Roman"/>
        </w:rPr>
      </w:pPr>
    </w:p>
    <w:p w14:paraId="6F591AB6" w14:textId="77777777" w:rsidR="006361EF" w:rsidRDefault="006361EF" w:rsidP="006361EF">
      <w:pPr>
        <w:pStyle w:val="NoSpacing"/>
      </w:pPr>
      <w:r>
        <w:t>20 Mar.1477</w:t>
      </w:r>
      <w:r>
        <w:tab/>
        <w:t>William Hyndeley, servant of the Queen(q.v.), gifted all his goods and chattels</w:t>
      </w:r>
    </w:p>
    <w:p w14:paraId="4862BB77" w14:textId="77777777" w:rsidR="006361EF" w:rsidRDefault="006361EF" w:rsidP="006361EF">
      <w:pPr>
        <w:pStyle w:val="NoSpacing"/>
      </w:pPr>
      <w:r>
        <w:tab/>
      </w:r>
      <w:r>
        <w:tab/>
        <w:t>to him, John Hulcote(q.v.) and William Albon(q.v.).</w:t>
      </w:r>
    </w:p>
    <w:p w14:paraId="6A7C8395" w14:textId="2D1F1ED8" w:rsidR="007E1E38" w:rsidRDefault="006361EF" w:rsidP="007E1E38">
      <w:pPr>
        <w:pStyle w:val="NoSpacing"/>
        <w:rPr>
          <w:rStyle w:val="Hyperlink"/>
          <w:rFonts w:eastAsia="Calibri"/>
          <w:color w:val="auto"/>
          <w:u w:val="none"/>
        </w:rPr>
      </w:pPr>
      <w:r>
        <w:tab/>
      </w:r>
      <w:r>
        <w:tab/>
        <w:t>(C.C.R. 1476-85 pp.74-5)</w:t>
      </w:r>
    </w:p>
    <w:p w14:paraId="45D0DA8C" w14:textId="77777777" w:rsidR="007E1E38" w:rsidRDefault="007E1E38" w:rsidP="007E1E38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>He and John Marshall of London, mercer(q.v.), made a plaint of debt against</w:t>
      </w:r>
    </w:p>
    <w:p w14:paraId="785D0A84" w14:textId="77777777" w:rsidR="007E1E38" w:rsidRDefault="007E1E38" w:rsidP="007E1E38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Thomas Plane of London, grocer(q.v.), and William Lovelas of Kingsdown,</w:t>
      </w:r>
    </w:p>
    <w:p w14:paraId="24696C1B" w14:textId="77777777" w:rsidR="007E1E38" w:rsidRDefault="007E1E38" w:rsidP="007E1E38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Kent(q.v.).</w:t>
      </w:r>
    </w:p>
    <w:p w14:paraId="3D6F1B71" w14:textId="0CBC413B" w:rsidR="007E1E38" w:rsidRPr="007E1E38" w:rsidRDefault="007E1E38" w:rsidP="007E1E38">
      <w:pPr>
        <w:pStyle w:val="NoSpacing"/>
        <w:jc w:val="both"/>
        <w:rPr>
          <w:rFonts w:eastAsia="Calibri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</w:r>
      <w:r>
        <w:rPr>
          <w:rFonts w:eastAsia="Calibri"/>
        </w:rPr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  <w:u w:val="none"/>
        </w:rPr>
        <w:t xml:space="preserve">  </w:t>
      </w:r>
      <w:r>
        <w:rPr>
          <w:rStyle w:val="Hyperlink"/>
          <w:rFonts w:eastAsia="Calibri"/>
          <w:color w:val="auto"/>
          <w:u w:val="none"/>
        </w:rPr>
        <w:t>)</w:t>
      </w:r>
    </w:p>
    <w:p w14:paraId="47DB40C4" w14:textId="77777777" w:rsidR="00A33B5C" w:rsidRDefault="00A33B5C" w:rsidP="00A33B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Marshall of London, mercer(q.v.) made a plaint of debt against </w:t>
      </w:r>
    </w:p>
    <w:p w14:paraId="41507E70" w14:textId="77777777" w:rsidR="00A33B5C" w:rsidRDefault="00A33B5C" w:rsidP="00A33B5C">
      <w:pPr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William Lovelas of Kingsdown, Kent(q.v.).</w:t>
      </w:r>
    </w:p>
    <w:p w14:paraId="480F635B" w14:textId="439C1DE2" w:rsidR="00A33B5C" w:rsidRDefault="00A33B5C" w:rsidP="00A33B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274E48F" w14:textId="77777777" w:rsidR="00E32BB6" w:rsidRDefault="00E32BB6" w:rsidP="00E32B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John Marchall of London, mercer(q.v.), made a plaint of debt</w:t>
      </w:r>
    </w:p>
    <w:p w14:paraId="39713723" w14:textId="77777777" w:rsidR="00E32BB6" w:rsidRDefault="00E32BB6" w:rsidP="00E32B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William Markwyk of Bosham, Sussex(q.v.).</w:t>
      </w:r>
    </w:p>
    <w:p w14:paraId="57333494" w14:textId="475D16DA" w:rsidR="00E32BB6" w:rsidRDefault="00E32BB6" w:rsidP="00E32B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8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1637DA4" w14:textId="77777777" w:rsidR="00A33B5C" w:rsidRDefault="00A33B5C" w:rsidP="00A33B5C">
      <w:pPr>
        <w:jc w:val="both"/>
        <w:rPr>
          <w:rFonts w:ascii="Times New Roman" w:hAnsi="Times New Roman" w:cs="Times New Roman"/>
        </w:rPr>
      </w:pPr>
    </w:p>
    <w:p w14:paraId="02946BDE" w14:textId="3C2AB6AD" w:rsidR="00E32BB6" w:rsidRDefault="00E32BB6" w:rsidP="00A33B5C">
      <w:pPr>
        <w:jc w:val="both"/>
        <w:rPr>
          <w:rFonts w:ascii="Times New Roman" w:hAnsi="Times New Roman" w:cs="Times New Roman"/>
        </w:rPr>
      </w:pPr>
    </w:p>
    <w:p w14:paraId="30AEF78B" w14:textId="3142C40B" w:rsidR="006361EF" w:rsidRDefault="006361EF" w:rsidP="00A33B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July 2021</w:t>
      </w:r>
    </w:p>
    <w:p w14:paraId="4B3CF1F4" w14:textId="15BE0E38" w:rsidR="007E1E38" w:rsidRDefault="007E1E38" w:rsidP="00A33B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May 2023</w:t>
      </w:r>
    </w:p>
    <w:p w14:paraId="04505D2F" w14:textId="77777777" w:rsidR="006B2F86" w:rsidRPr="00E71FC3" w:rsidRDefault="007E1E38" w:rsidP="00E71FC3">
      <w:pPr>
        <w:pStyle w:val="NoSpacing"/>
      </w:pPr>
    </w:p>
    <w:sectPr w:rsidR="006B2F86" w:rsidRPr="00E71FC3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1D83D" w14:textId="77777777" w:rsidR="00A33B5C" w:rsidRDefault="00A33B5C" w:rsidP="00E71FC3">
      <w:r>
        <w:separator/>
      </w:r>
    </w:p>
  </w:endnote>
  <w:endnote w:type="continuationSeparator" w:id="0">
    <w:p w14:paraId="748E9085" w14:textId="77777777" w:rsidR="00A33B5C" w:rsidRDefault="00A33B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F6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37D83" w14:textId="77777777" w:rsidR="00A33B5C" w:rsidRDefault="00A33B5C" w:rsidP="00E71FC3">
      <w:r>
        <w:separator/>
      </w:r>
    </w:p>
  </w:footnote>
  <w:footnote w:type="continuationSeparator" w:id="0">
    <w:p w14:paraId="6494A63B" w14:textId="77777777" w:rsidR="00A33B5C" w:rsidRDefault="00A33B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5C"/>
    <w:rsid w:val="001A7C09"/>
    <w:rsid w:val="00577BD5"/>
    <w:rsid w:val="006361EF"/>
    <w:rsid w:val="00656CBA"/>
    <w:rsid w:val="006A1F77"/>
    <w:rsid w:val="00733BE7"/>
    <w:rsid w:val="007E1E38"/>
    <w:rsid w:val="00A33B5C"/>
    <w:rsid w:val="00AB52E8"/>
    <w:rsid w:val="00B16D3F"/>
    <w:rsid w:val="00BB41AC"/>
    <w:rsid w:val="00E32BB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C204E"/>
  <w15:chartTrackingRefBased/>
  <w15:docId w15:val="{789124D6-96FF-4FC2-8BC1-01868C1C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B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33B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2018-04-15T18:59:00Z</dcterms:created>
  <dcterms:modified xsi:type="dcterms:W3CDTF">2023-05-16T06:35:00Z</dcterms:modified>
</cp:coreProperties>
</file>