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ED442B7" w14:textId="77777777" w:rsidR="00B32937" w:rsidRDefault="00B32937" w:rsidP="00B32937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u w:val="single"/>
        </w:rPr>
        <w:t>Richard ISHAM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fl.1483)</w:t>
      </w:r>
    </w:p>
    <w:p w14:paraId="50102233" w14:textId="77777777" w:rsidR="00B32937" w:rsidRDefault="00B32937" w:rsidP="00B32937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15FCCF74" w14:textId="77777777" w:rsidR="00B32937" w:rsidRDefault="00B32937" w:rsidP="00B32937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1EAF4F36" w14:textId="77777777" w:rsidR="00B32937" w:rsidRDefault="00B32937" w:rsidP="00B32937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>1483</w:t>
      </w:r>
      <w:r>
        <w:rPr>
          <w:rFonts w:ascii="Times New Roman" w:eastAsia="Calibri" w:hAnsi="Times New Roman" w:cs="Times New Roman"/>
          <w:sz w:val="24"/>
          <w:szCs w:val="24"/>
        </w:rPr>
        <w:tab/>
        <w:t>He made a plaint of debt against John Fuller of Rochford, Essex(q.v.).</w:t>
      </w:r>
    </w:p>
    <w:p w14:paraId="467E9BB1" w14:textId="77777777" w:rsidR="00B32937" w:rsidRDefault="00B32937" w:rsidP="00B32937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( </w:t>
      </w:r>
      <w:hyperlink r:id="rId6" w:history="1">
        <w:r w:rsidRPr="00FB602B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 w:rsidRPr="005A73DB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r w:rsidRPr="005A73DB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02279D50" w14:textId="77777777" w:rsidR="00B32937" w:rsidRDefault="00B32937" w:rsidP="00B32937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44CAA888" w14:textId="77777777" w:rsidR="00B32937" w:rsidRDefault="00B32937" w:rsidP="00B32937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2DB0322A" w14:textId="77777777" w:rsidR="00B32937" w:rsidRDefault="00B32937" w:rsidP="00B32937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14 March 2021</w:t>
      </w:r>
    </w:p>
    <w:p w14:paraId="6526AA2E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FFEE65B" w14:textId="77777777" w:rsidR="00B32937" w:rsidRDefault="00B32937" w:rsidP="009139A6">
      <w:r>
        <w:separator/>
      </w:r>
    </w:p>
  </w:endnote>
  <w:endnote w:type="continuationSeparator" w:id="0">
    <w:p w14:paraId="7D577201" w14:textId="77777777" w:rsidR="00B32937" w:rsidRDefault="00B32937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9B8531B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3616F58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FDB24D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75BA56B" w14:textId="77777777" w:rsidR="00B32937" w:rsidRDefault="00B32937" w:rsidP="009139A6">
      <w:r>
        <w:separator/>
      </w:r>
    </w:p>
  </w:footnote>
  <w:footnote w:type="continuationSeparator" w:id="0">
    <w:p w14:paraId="541B16C9" w14:textId="77777777" w:rsidR="00B32937" w:rsidRDefault="00B32937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99C452B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7F39DD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6B55687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2937"/>
    <w:rsid w:val="000666E0"/>
    <w:rsid w:val="002510B7"/>
    <w:rsid w:val="005C130B"/>
    <w:rsid w:val="00826F5C"/>
    <w:rsid w:val="009139A6"/>
    <w:rsid w:val="009448BB"/>
    <w:rsid w:val="00A3176C"/>
    <w:rsid w:val="00AE65F8"/>
    <w:rsid w:val="00B32937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8068F8"/>
  <w15:chartTrackingRefBased/>
  <w15:docId w15:val="{D0A59E69-9449-4127-A4D9-3205C9D58E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B3293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39</Words>
  <Characters>226</Characters>
  <Application>Microsoft Office Word</Application>
  <DocSecurity>0</DocSecurity>
  <Lines>1</Lines>
  <Paragraphs>1</Paragraphs>
  <ScaleCrop>false</ScaleCrop>
  <Company/>
  <LinksUpToDate>false</LinksUpToDate>
  <CharactersWithSpaces>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2021-04-15T10:26:00Z</dcterms:created>
  <dcterms:modified xsi:type="dcterms:W3CDTF">2021-04-15T10:27:00Z</dcterms:modified>
</cp:coreProperties>
</file>