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6FE58E" w14:textId="77777777" w:rsidR="00F62A0F" w:rsidRDefault="00F62A0F" w:rsidP="00F62A0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ISHAM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AC648FC" w14:textId="77777777" w:rsidR="00F62A0F" w:rsidRDefault="00F62A0F" w:rsidP="00F62A0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3EAC190" w14:textId="77777777" w:rsidR="00F62A0F" w:rsidRDefault="00F62A0F" w:rsidP="00F62A0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0109F3C" w14:textId="77777777" w:rsidR="00F62A0F" w:rsidRDefault="00F62A0F" w:rsidP="00F62A0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Ednam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Coventry(q.v.).</w:t>
      </w:r>
    </w:p>
    <w:p w14:paraId="58B9862E" w14:textId="77777777" w:rsidR="00F62A0F" w:rsidRDefault="00F62A0F" w:rsidP="00F62A0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05D7431" w14:textId="77777777" w:rsidR="00F62A0F" w:rsidRDefault="00F62A0F" w:rsidP="00F62A0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C3F61B3" w14:textId="77777777" w:rsidR="00F62A0F" w:rsidRDefault="00F62A0F" w:rsidP="00F62A0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694116E" w14:textId="77777777" w:rsidR="00F62A0F" w:rsidRDefault="00F62A0F" w:rsidP="00F62A0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 March 2021</w:t>
      </w:r>
    </w:p>
    <w:p w14:paraId="4BD38A5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B2E288" w14:textId="77777777" w:rsidR="00F62A0F" w:rsidRDefault="00F62A0F" w:rsidP="009139A6">
      <w:r>
        <w:separator/>
      </w:r>
    </w:p>
  </w:endnote>
  <w:endnote w:type="continuationSeparator" w:id="0">
    <w:p w14:paraId="394C42A7" w14:textId="77777777" w:rsidR="00F62A0F" w:rsidRDefault="00F62A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1057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61F3E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624C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6F47E9" w14:textId="77777777" w:rsidR="00F62A0F" w:rsidRDefault="00F62A0F" w:rsidP="009139A6">
      <w:r>
        <w:separator/>
      </w:r>
    </w:p>
  </w:footnote>
  <w:footnote w:type="continuationSeparator" w:id="0">
    <w:p w14:paraId="390BE267" w14:textId="77777777" w:rsidR="00F62A0F" w:rsidRDefault="00F62A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184F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57F8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5DAF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A0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6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6EE49"/>
  <w15:chartTrackingRefBased/>
  <w15:docId w15:val="{EB640B9C-3FB3-407C-B3A6-4250F6F7A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62A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2021-04-15T10:25:00Z</dcterms:created>
  <dcterms:modified xsi:type="dcterms:W3CDTF">2021-04-15T10:25:00Z</dcterms:modified>
</cp:coreProperties>
</file>