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50D8F" w14:textId="77777777" w:rsidR="00EB54DB" w:rsidRDefault="00EB54DB" w:rsidP="00EB54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ISER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406182A" w14:textId="77777777" w:rsidR="00EB54DB" w:rsidRDefault="00EB54DB" w:rsidP="00EB54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Sevenoaks, Kent.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58D9EEC7" w14:textId="77777777" w:rsidR="00EB54DB" w:rsidRDefault="00EB54DB" w:rsidP="00EB54DB">
      <w:pPr>
        <w:pStyle w:val="NoSpacing"/>
        <w:rPr>
          <w:rFonts w:cs="Times New Roman"/>
          <w:szCs w:val="24"/>
        </w:rPr>
      </w:pPr>
    </w:p>
    <w:p w14:paraId="3BAA3B3C" w14:textId="77777777" w:rsidR="00EB54DB" w:rsidRDefault="00EB54DB" w:rsidP="00EB54DB">
      <w:pPr>
        <w:pStyle w:val="NoSpacing"/>
        <w:rPr>
          <w:rFonts w:cs="Times New Roman"/>
          <w:szCs w:val="24"/>
        </w:rPr>
      </w:pPr>
    </w:p>
    <w:p w14:paraId="0CAF38B4" w14:textId="77777777" w:rsidR="00EB54DB" w:rsidRDefault="00EB54DB" w:rsidP="00EB54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Ryngden</w:t>
      </w:r>
      <w:proofErr w:type="spellEnd"/>
      <w:r>
        <w:rPr>
          <w:rFonts w:cs="Times New Roman"/>
          <w:szCs w:val="24"/>
        </w:rPr>
        <w:t>(q.v.) brought a plaint of debt against him and four others.</w:t>
      </w:r>
    </w:p>
    <w:p w14:paraId="391F04F1" w14:textId="77777777" w:rsidR="00EB54DB" w:rsidRDefault="00EB54DB" w:rsidP="00EB54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760D6A30" w14:textId="77777777" w:rsidR="00EB54DB" w:rsidRDefault="00EB54DB" w:rsidP="00EB54DB">
      <w:pPr>
        <w:pStyle w:val="NoSpacing"/>
        <w:rPr>
          <w:rFonts w:cs="Times New Roman"/>
          <w:szCs w:val="24"/>
        </w:rPr>
      </w:pPr>
    </w:p>
    <w:p w14:paraId="7BAFAF11" w14:textId="77777777" w:rsidR="00EB54DB" w:rsidRDefault="00EB54DB" w:rsidP="00EB54DB">
      <w:pPr>
        <w:pStyle w:val="NoSpacing"/>
        <w:rPr>
          <w:rFonts w:cs="Times New Roman"/>
          <w:szCs w:val="24"/>
        </w:rPr>
      </w:pPr>
    </w:p>
    <w:p w14:paraId="1DDC144B" w14:textId="77777777" w:rsidR="00EB54DB" w:rsidRDefault="00EB54DB" w:rsidP="00EB54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March 2024</w:t>
      </w:r>
    </w:p>
    <w:p w14:paraId="3D7FC12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6C347" w14:textId="77777777" w:rsidR="00EB54DB" w:rsidRDefault="00EB54DB" w:rsidP="009139A6">
      <w:r>
        <w:separator/>
      </w:r>
    </w:p>
  </w:endnote>
  <w:endnote w:type="continuationSeparator" w:id="0">
    <w:p w14:paraId="65378DED" w14:textId="77777777" w:rsidR="00EB54DB" w:rsidRDefault="00EB54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7141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8BA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545E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35D96" w14:textId="77777777" w:rsidR="00EB54DB" w:rsidRDefault="00EB54DB" w:rsidP="009139A6">
      <w:r>
        <w:separator/>
      </w:r>
    </w:p>
  </w:footnote>
  <w:footnote w:type="continuationSeparator" w:id="0">
    <w:p w14:paraId="0D123AD8" w14:textId="77777777" w:rsidR="00EB54DB" w:rsidRDefault="00EB54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9C5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B70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296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4DB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B54DB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34BA4"/>
  <w15:chartTrackingRefBased/>
  <w15:docId w15:val="{6C12E97C-7167-4133-803B-15495FAD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B54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2024-04-07T19:47:00Z</dcterms:created>
  <dcterms:modified xsi:type="dcterms:W3CDTF">2024-04-07T19:47:00Z</dcterms:modified>
</cp:coreProperties>
</file>