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B56902" w14:textId="77777777" w:rsidR="00E73CC9" w:rsidRDefault="00E73CC9" w:rsidP="00E73CC9">
      <w:pPr>
        <w:pStyle w:val="NoSpacing"/>
      </w:pPr>
      <w:r>
        <w:rPr>
          <w:u w:val="single"/>
        </w:rPr>
        <w:t>Thomas ISELE</w:t>
      </w:r>
      <w:r>
        <w:t xml:space="preserve">    </w:t>
      </w:r>
      <w:proofErr w:type="gramStart"/>
      <w:r>
        <w:t xml:space="preserve">   (</w:t>
      </w:r>
      <w:proofErr w:type="gramEnd"/>
      <w:r>
        <w:t>fl.1494)</w:t>
      </w:r>
    </w:p>
    <w:p w14:paraId="5C8A4F89" w14:textId="77777777" w:rsidR="00E73CC9" w:rsidRDefault="00E73CC9" w:rsidP="00E73CC9">
      <w:pPr>
        <w:pStyle w:val="NoSpacing"/>
      </w:pPr>
      <w:r>
        <w:t>of Sundridge, Kent.</w:t>
      </w:r>
    </w:p>
    <w:p w14:paraId="411A247E" w14:textId="77777777" w:rsidR="00E73CC9" w:rsidRDefault="00E73CC9" w:rsidP="00E73CC9">
      <w:pPr>
        <w:pStyle w:val="NoSpacing"/>
      </w:pPr>
    </w:p>
    <w:p w14:paraId="22F6DAEE" w14:textId="77777777" w:rsidR="00E73CC9" w:rsidRDefault="00E73CC9" w:rsidP="00E73CC9">
      <w:pPr>
        <w:pStyle w:val="NoSpacing"/>
      </w:pPr>
    </w:p>
    <w:p w14:paraId="7339982D" w14:textId="77777777" w:rsidR="00E73CC9" w:rsidRDefault="00E73CC9" w:rsidP="00E73CC9">
      <w:pPr>
        <w:pStyle w:val="NoSpacing"/>
      </w:pPr>
      <w:r>
        <w:t xml:space="preserve">Son of John </w:t>
      </w:r>
      <w:proofErr w:type="spellStart"/>
      <w:r>
        <w:t>Isele</w:t>
      </w:r>
      <w:proofErr w:type="spellEnd"/>
      <w:r>
        <w:t>(q.v.).</w:t>
      </w:r>
    </w:p>
    <w:p w14:paraId="038FEDA3" w14:textId="77777777" w:rsidR="00E73CC9" w:rsidRDefault="00E73CC9" w:rsidP="00E73CC9">
      <w:pPr>
        <w:pStyle w:val="NoSpacing"/>
      </w:pPr>
      <w:r>
        <w:t>(“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Cantiana</w:t>
      </w:r>
      <w:proofErr w:type="spellEnd"/>
      <w:r>
        <w:t>: West Kent” by Leland L. Duncan. p.67)</w:t>
      </w:r>
    </w:p>
    <w:p w14:paraId="439C4049" w14:textId="77777777" w:rsidR="00E73CC9" w:rsidRDefault="00E73CC9" w:rsidP="00E73CC9">
      <w:pPr>
        <w:pStyle w:val="NoSpacing"/>
      </w:pPr>
    </w:p>
    <w:p w14:paraId="5C5B0197" w14:textId="77777777" w:rsidR="00E73CC9" w:rsidRDefault="00E73CC9" w:rsidP="00E73CC9">
      <w:pPr>
        <w:pStyle w:val="NoSpacing"/>
      </w:pPr>
    </w:p>
    <w:p w14:paraId="2A58EC3A" w14:textId="77777777" w:rsidR="00E73CC9" w:rsidRDefault="00E73CC9" w:rsidP="00E73CC9">
      <w:pPr>
        <w:pStyle w:val="NoSpacing"/>
      </w:pPr>
      <w:r>
        <w:tab/>
        <w:t>1494</w:t>
      </w:r>
      <w:r>
        <w:tab/>
        <w:t>His father bequeathed him his little mass book and other items.  (ibid.)</w:t>
      </w:r>
    </w:p>
    <w:p w14:paraId="306B35E7" w14:textId="77777777" w:rsidR="00E73CC9" w:rsidRDefault="00E73CC9" w:rsidP="00E73CC9">
      <w:pPr>
        <w:pStyle w:val="NoSpacing"/>
      </w:pPr>
    </w:p>
    <w:p w14:paraId="1BFFA7AD" w14:textId="77777777" w:rsidR="00E73CC9" w:rsidRDefault="00E73CC9" w:rsidP="00E73CC9">
      <w:pPr>
        <w:pStyle w:val="NoSpacing"/>
      </w:pPr>
    </w:p>
    <w:p w14:paraId="39D059A3" w14:textId="77777777" w:rsidR="00E73CC9" w:rsidRDefault="00E73CC9" w:rsidP="00E73CC9">
      <w:pPr>
        <w:pStyle w:val="NoSpacing"/>
      </w:pPr>
      <w:r>
        <w:t>3 April 2019</w:t>
      </w:r>
    </w:p>
    <w:p w14:paraId="2A9CD10E" w14:textId="77777777" w:rsidR="006B2F86" w:rsidRPr="00E71FC3" w:rsidRDefault="00E73CC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3CF811" w14:textId="77777777" w:rsidR="00E73CC9" w:rsidRDefault="00E73CC9" w:rsidP="00E71FC3">
      <w:pPr>
        <w:spacing w:after="0" w:line="240" w:lineRule="auto"/>
      </w:pPr>
      <w:r>
        <w:separator/>
      </w:r>
    </w:p>
  </w:endnote>
  <w:endnote w:type="continuationSeparator" w:id="0">
    <w:p w14:paraId="565DF2FE" w14:textId="77777777" w:rsidR="00E73CC9" w:rsidRDefault="00E73C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7CD0E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0CDE46" w14:textId="77777777" w:rsidR="00E73CC9" w:rsidRDefault="00E73CC9" w:rsidP="00E71FC3">
      <w:pPr>
        <w:spacing w:after="0" w:line="240" w:lineRule="auto"/>
      </w:pPr>
      <w:r>
        <w:separator/>
      </w:r>
    </w:p>
  </w:footnote>
  <w:footnote w:type="continuationSeparator" w:id="0">
    <w:p w14:paraId="1F083D5D" w14:textId="77777777" w:rsidR="00E73CC9" w:rsidRDefault="00E73C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CC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73CC9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77304"/>
  <w15:chartTrackingRefBased/>
  <w15:docId w15:val="{46AC16A1-3297-4A22-B2E0-C8386EA24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2019-04-07T20:34:00Z</dcterms:created>
  <dcterms:modified xsi:type="dcterms:W3CDTF">2019-04-07T20:35:00Z</dcterms:modified>
</cp:coreProperties>
</file>