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426DA" w14:textId="77777777" w:rsidR="00085DE5" w:rsidRDefault="00085DE5" w:rsidP="00085D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ISEGARE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6C535368" w14:textId="77777777" w:rsidR="00085DE5" w:rsidRDefault="00085DE5" w:rsidP="00085D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53B3B14B" w14:textId="77777777" w:rsidR="00085DE5" w:rsidRDefault="00085DE5" w:rsidP="00085D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A57578" w14:textId="77777777" w:rsidR="00085DE5" w:rsidRDefault="00085DE5" w:rsidP="00085D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9853A8" w14:textId="77777777" w:rsidR="00085DE5" w:rsidRDefault="00085DE5" w:rsidP="00085DE5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63CE56C7" w14:textId="77777777" w:rsidR="00085DE5" w:rsidRDefault="00085DE5" w:rsidP="00085DE5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7DE40F25" w14:textId="77777777" w:rsidR="00085DE5" w:rsidRDefault="00085DE5" w:rsidP="00085DE5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3125EC23" w14:textId="77777777" w:rsidR="00085DE5" w:rsidRDefault="00085DE5" w:rsidP="00085DE5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6E0D18F" w14:textId="77777777" w:rsidR="00085DE5" w:rsidRDefault="00085DE5" w:rsidP="00085DE5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9D4226E" w14:textId="77777777" w:rsidR="00085DE5" w:rsidRDefault="00085DE5" w:rsidP="00085DE5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January 2022</w:t>
      </w:r>
    </w:p>
    <w:p w14:paraId="3792881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6F257" w14:textId="77777777" w:rsidR="00085DE5" w:rsidRDefault="00085DE5" w:rsidP="009139A6">
      <w:r>
        <w:separator/>
      </w:r>
    </w:p>
  </w:endnote>
  <w:endnote w:type="continuationSeparator" w:id="0">
    <w:p w14:paraId="13B42704" w14:textId="77777777" w:rsidR="00085DE5" w:rsidRDefault="00085DE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B97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5791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0B8D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B551D" w14:textId="77777777" w:rsidR="00085DE5" w:rsidRDefault="00085DE5" w:rsidP="009139A6">
      <w:r>
        <w:separator/>
      </w:r>
    </w:p>
  </w:footnote>
  <w:footnote w:type="continuationSeparator" w:id="0">
    <w:p w14:paraId="76410AE1" w14:textId="77777777" w:rsidR="00085DE5" w:rsidRDefault="00085DE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501C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840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396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DE5"/>
    <w:rsid w:val="000666E0"/>
    <w:rsid w:val="00085DE5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41443"/>
  <w15:chartTrackingRefBased/>
  <w15:docId w15:val="{F71575B1-E93C-4E48-88AD-8AB2F85E8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2022-02-12T21:10:00Z</dcterms:created>
  <dcterms:modified xsi:type="dcterms:W3CDTF">2022-02-12T21:11:00Z</dcterms:modified>
</cp:coreProperties>
</file>