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ISEBURY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Berkshire.  </w:t>
      </w:r>
    </w:p>
    <w:p w:rsidR="0066748F" w:rsidRDefault="0066748F" w:rsidP="0066748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48F" w:rsidRDefault="0066748F" w:rsidP="006674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2018</w:t>
      </w:r>
    </w:p>
    <w:p w:rsidR="006B2F86" w:rsidRPr="00E71FC3" w:rsidRDefault="006674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48F" w:rsidRDefault="0066748F" w:rsidP="00E71FC3">
      <w:pPr>
        <w:spacing w:after="0" w:line="240" w:lineRule="auto"/>
      </w:pPr>
      <w:r>
        <w:separator/>
      </w:r>
    </w:p>
  </w:endnote>
  <w:endnote w:type="continuationSeparator" w:id="0">
    <w:p w:rsidR="0066748F" w:rsidRDefault="006674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48F" w:rsidRDefault="0066748F" w:rsidP="00E71FC3">
      <w:pPr>
        <w:spacing w:after="0" w:line="240" w:lineRule="auto"/>
      </w:pPr>
      <w:r>
        <w:separator/>
      </w:r>
    </w:p>
  </w:footnote>
  <w:footnote w:type="continuationSeparator" w:id="0">
    <w:p w:rsidR="0066748F" w:rsidRDefault="006674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48F"/>
    <w:rsid w:val="001A7C09"/>
    <w:rsid w:val="00577BD5"/>
    <w:rsid w:val="00656CBA"/>
    <w:rsid w:val="0066748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FCCA85-B475-4C68-A214-7C219110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748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2018-04-19T20:08:00Z</dcterms:created>
  <dcterms:modified xsi:type="dcterms:W3CDTF">2018-04-19T20:08:00Z</dcterms:modified>
</cp:coreProperties>
</file>