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4226" w14:textId="77777777" w:rsidR="0086319E" w:rsidRDefault="0086319E" w:rsidP="0086319E">
      <w:pPr>
        <w:pStyle w:val="NoSpacing"/>
      </w:pPr>
      <w:r>
        <w:rPr>
          <w:u w:val="single"/>
        </w:rPr>
        <w:t>John ISBURY</w:t>
      </w:r>
      <w:r>
        <w:t xml:space="preserve">        (fl.1485)</w:t>
      </w:r>
    </w:p>
    <w:p w14:paraId="0C91AF88" w14:textId="77777777" w:rsidR="0086319E" w:rsidRDefault="0086319E" w:rsidP="0086319E">
      <w:pPr>
        <w:pStyle w:val="NoSpacing"/>
      </w:pPr>
    </w:p>
    <w:p w14:paraId="4C07B478" w14:textId="77777777" w:rsidR="0086319E" w:rsidRDefault="0086319E" w:rsidP="0086319E">
      <w:pPr>
        <w:pStyle w:val="NoSpacing"/>
      </w:pPr>
    </w:p>
    <w:p w14:paraId="5EA3450C" w14:textId="77777777" w:rsidR="0086319E" w:rsidRDefault="0086319E" w:rsidP="0086319E">
      <w:pPr>
        <w:pStyle w:val="NoSpacing"/>
      </w:pPr>
      <w:r>
        <w:t>20 Sep.1485</w:t>
      </w:r>
      <w:r>
        <w:tab/>
        <w:t xml:space="preserve">He was on a commission of </w:t>
      </w:r>
      <w:proofErr w:type="gramStart"/>
      <w:r>
        <w:t>the peace</w:t>
      </w:r>
      <w:proofErr w:type="gramEnd"/>
      <w:r>
        <w:t xml:space="preserve"> for Berkshire.</w:t>
      </w:r>
    </w:p>
    <w:p w14:paraId="389CB4F4" w14:textId="77777777" w:rsidR="0086319E" w:rsidRDefault="0086319E" w:rsidP="0086319E">
      <w:pPr>
        <w:pStyle w:val="NoSpacing"/>
      </w:pPr>
      <w:r>
        <w:tab/>
      </w:r>
      <w:r>
        <w:tab/>
        <w:t>(C.P.R. 1485-94 p.48)</w:t>
      </w:r>
    </w:p>
    <w:p w14:paraId="6ED6B514" w14:textId="77777777" w:rsidR="0086319E" w:rsidRDefault="0086319E" w:rsidP="0086319E">
      <w:pPr>
        <w:pStyle w:val="NoSpacing"/>
      </w:pPr>
    </w:p>
    <w:p w14:paraId="3DEDA233" w14:textId="77777777" w:rsidR="0086319E" w:rsidRDefault="0086319E" w:rsidP="0086319E">
      <w:pPr>
        <w:pStyle w:val="NoSpacing"/>
      </w:pPr>
    </w:p>
    <w:p w14:paraId="60744196" w14:textId="77777777" w:rsidR="0086319E" w:rsidRDefault="0086319E" w:rsidP="0086319E">
      <w:pPr>
        <w:pStyle w:val="NoSpacing"/>
      </w:pPr>
      <w:r>
        <w:t>24 April 2025</w:t>
      </w:r>
    </w:p>
    <w:p w14:paraId="2097B9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CC3BE" w14:textId="77777777" w:rsidR="0086319E" w:rsidRDefault="0086319E" w:rsidP="009139A6">
      <w:r>
        <w:separator/>
      </w:r>
    </w:p>
  </w:endnote>
  <w:endnote w:type="continuationSeparator" w:id="0">
    <w:p w14:paraId="6B9D40AB" w14:textId="77777777" w:rsidR="0086319E" w:rsidRDefault="008631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356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3C5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F37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FF1BF" w14:textId="77777777" w:rsidR="0086319E" w:rsidRDefault="0086319E" w:rsidP="009139A6">
      <w:r>
        <w:separator/>
      </w:r>
    </w:p>
  </w:footnote>
  <w:footnote w:type="continuationSeparator" w:id="0">
    <w:p w14:paraId="0834E9F3" w14:textId="77777777" w:rsidR="0086319E" w:rsidRDefault="008631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DD0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F16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17F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9E"/>
    <w:rsid w:val="000666E0"/>
    <w:rsid w:val="000A2E7A"/>
    <w:rsid w:val="001307AC"/>
    <w:rsid w:val="00190DFA"/>
    <w:rsid w:val="002510B7"/>
    <w:rsid w:val="00270799"/>
    <w:rsid w:val="002737D5"/>
    <w:rsid w:val="00357E4A"/>
    <w:rsid w:val="00521862"/>
    <w:rsid w:val="005C130B"/>
    <w:rsid w:val="00826F5C"/>
    <w:rsid w:val="0086319E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B3218"/>
  <w15:chartTrackingRefBased/>
  <w15:docId w15:val="{DBF73E15-F79D-44E7-A176-8DA96C7B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2025-04-27T06:50:00Z</dcterms:created>
  <dcterms:modified xsi:type="dcterms:W3CDTF">2025-04-27T06:50:00Z</dcterms:modified>
</cp:coreProperties>
</file>