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D61B" w14:textId="77777777" w:rsidR="00FB3BE6" w:rsidRDefault="00FB3BE6" w:rsidP="00FB3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ISBELL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2BB29244" w14:textId="77777777" w:rsidR="00FB3BE6" w:rsidRDefault="00FB3BE6" w:rsidP="00FB3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York.</w:t>
      </w:r>
    </w:p>
    <w:p w14:paraId="7CA206FA" w14:textId="77777777" w:rsidR="00FB3BE6" w:rsidRDefault="00FB3BE6" w:rsidP="00FB3BE6">
      <w:pPr>
        <w:pStyle w:val="NoSpacing"/>
        <w:rPr>
          <w:rFonts w:cs="Times New Roman"/>
          <w:szCs w:val="24"/>
        </w:rPr>
      </w:pPr>
    </w:p>
    <w:p w14:paraId="6EF2A193" w14:textId="77777777" w:rsidR="00FB3BE6" w:rsidRDefault="00FB3BE6" w:rsidP="00FB3BE6">
      <w:pPr>
        <w:pStyle w:val="NoSpacing"/>
        <w:rPr>
          <w:rFonts w:cs="Times New Roman"/>
          <w:szCs w:val="24"/>
        </w:rPr>
      </w:pPr>
    </w:p>
    <w:p w14:paraId="6D2D6EDF" w14:textId="77777777" w:rsidR="00FB3BE6" w:rsidRDefault="00FB3BE6" w:rsidP="00FB3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acolyte in the parish church of Bishop Burton, East Riding</w:t>
      </w:r>
    </w:p>
    <w:p w14:paraId="03036590" w14:textId="77777777" w:rsidR="00FB3BE6" w:rsidRDefault="00FB3BE6" w:rsidP="00FB3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Yorkshire.</w:t>
      </w:r>
    </w:p>
    <w:p w14:paraId="345C053A" w14:textId="77777777" w:rsidR="00FB3BE6" w:rsidRDefault="00FB3BE6" w:rsidP="00FB3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p.4)</w:t>
      </w:r>
    </w:p>
    <w:p w14:paraId="49415997" w14:textId="77777777" w:rsidR="00FB3BE6" w:rsidRDefault="00FB3BE6" w:rsidP="00FB3BE6">
      <w:pPr>
        <w:pStyle w:val="NoSpacing"/>
        <w:rPr>
          <w:rFonts w:cs="Times New Roman"/>
          <w:szCs w:val="24"/>
        </w:rPr>
      </w:pPr>
    </w:p>
    <w:p w14:paraId="6B16C653" w14:textId="77777777" w:rsidR="00FB3BE6" w:rsidRDefault="00FB3BE6" w:rsidP="00FB3BE6">
      <w:pPr>
        <w:pStyle w:val="NoSpacing"/>
        <w:rPr>
          <w:rFonts w:cs="Times New Roman"/>
          <w:szCs w:val="24"/>
        </w:rPr>
      </w:pPr>
    </w:p>
    <w:p w14:paraId="63C36180" w14:textId="77777777" w:rsidR="00FB3BE6" w:rsidRDefault="00FB3BE6" w:rsidP="00FB3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January 2025</w:t>
      </w:r>
    </w:p>
    <w:p w14:paraId="76ED5D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6DC97" w14:textId="77777777" w:rsidR="00FB3BE6" w:rsidRDefault="00FB3BE6" w:rsidP="009139A6">
      <w:r>
        <w:separator/>
      </w:r>
    </w:p>
  </w:endnote>
  <w:endnote w:type="continuationSeparator" w:id="0">
    <w:p w14:paraId="2837D920" w14:textId="77777777" w:rsidR="00FB3BE6" w:rsidRDefault="00FB3B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D4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587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D51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FFF7E" w14:textId="77777777" w:rsidR="00FB3BE6" w:rsidRDefault="00FB3BE6" w:rsidP="009139A6">
      <w:r>
        <w:separator/>
      </w:r>
    </w:p>
  </w:footnote>
  <w:footnote w:type="continuationSeparator" w:id="0">
    <w:p w14:paraId="4028C00F" w14:textId="77777777" w:rsidR="00FB3BE6" w:rsidRDefault="00FB3B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F1D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EA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9FB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BE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  <w:rsid w:val="00FB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D834B"/>
  <w15:chartTrackingRefBased/>
  <w15:docId w15:val="{87531892-C3E1-4BFD-BD78-CE432277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2025-01-25T17:16:00Z</dcterms:created>
  <dcterms:modified xsi:type="dcterms:W3CDTF">2025-01-25T17:17:00Z</dcterms:modified>
</cp:coreProperties>
</file>