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9E9C6" w14:textId="77777777" w:rsidR="005D3772" w:rsidRDefault="005D3772" w:rsidP="005D37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ISBELL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fl.1427)</w:t>
      </w:r>
    </w:p>
    <w:p w14:paraId="1A4A5FBF" w14:textId="77777777" w:rsidR="005D3772" w:rsidRDefault="005D3772" w:rsidP="005D37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Riddings, Derbyshire. Widow.</w:t>
      </w:r>
    </w:p>
    <w:p w14:paraId="3247DDF5" w14:textId="77777777" w:rsidR="005D3772" w:rsidRDefault="005D3772" w:rsidP="005D3772">
      <w:pPr>
        <w:pStyle w:val="NoSpacing"/>
        <w:rPr>
          <w:rFonts w:cs="Times New Roman"/>
          <w:szCs w:val="24"/>
        </w:rPr>
      </w:pPr>
    </w:p>
    <w:p w14:paraId="0A1AC2FE" w14:textId="77777777" w:rsidR="005D3772" w:rsidRDefault="005D3772" w:rsidP="005D3772">
      <w:pPr>
        <w:pStyle w:val="NoSpacing"/>
        <w:rPr>
          <w:rFonts w:cs="Times New Roman"/>
          <w:szCs w:val="24"/>
        </w:rPr>
      </w:pPr>
    </w:p>
    <w:p w14:paraId="3FB74C96" w14:textId="77777777" w:rsidR="005D3772" w:rsidRDefault="005D3772" w:rsidP="005D37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Barleburgh</w:t>
      </w:r>
      <w:proofErr w:type="spellEnd"/>
      <w:r>
        <w:rPr>
          <w:rFonts w:cs="Times New Roman"/>
          <w:szCs w:val="24"/>
        </w:rPr>
        <w:t>(q.v.) brought a plaint of debt against her and four others.</w:t>
      </w:r>
    </w:p>
    <w:p w14:paraId="7601E6D0" w14:textId="77777777" w:rsidR="005D3772" w:rsidRDefault="005D3772" w:rsidP="005D37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698F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4200AEFA" w14:textId="77777777" w:rsidR="005D3772" w:rsidRDefault="005D3772" w:rsidP="005D3772">
      <w:pPr>
        <w:pStyle w:val="NoSpacing"/>
        <w:rPr>
          <w:rFonts w:cs="Times New Roman"/>
          <w:szCs w:val="24"/>
        </w:rPr>
      </w:pPr>
    </w:p>
    <w:p w14:paraId="2F457893" w14:textId="77777777" w:rsidR="005D3772" w:rsidRDefault="005D3772" w:rsidP="005D3772">
      <w:pPr>
        <w:pStyle w:val="NoSpacing"/>
        <w:rPr>
          <w:rFonts w:cs="Times New Roman"/>
          <w:szCs w:val="24"/>
        </w:rPr>
      </w:pPr>
    </w:p>
    <w:p w14:paraId="172F6B62" w14:textId="77777777" w:rsidR="005D3772" w:rsidRDefault="005D3772" w:rsidP="005D37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September 2024</w:t>
      </w:r>
    </w:p>
    <w:p w14:paraId="0D6822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3DB42" w14:textId="77777777" w:rsidR="005D3772" w:rsidRDefault="005D3772" w:rsidP="009139A6">
      <w:r>
        <w:separator/>
      </w:r>
    </w:p>
  </w:endnote>
  <w:endnote w:type="continuationSeparator" w:id="0">
    <w:p w14:paraId="4253B41B" w14:textId="77777777" w:rsidR="005D3772" w:rsidRDefault="005D37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9BA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7A5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39D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391CE7" w14:textId="77777777" w:rsidR="005D3772" w:rsidRDefault="005D3772" w:rsidP="009139A6">
      <w:r>
        <w:separator/>
      </w:r>
    </w:p>
  </w:footnote>
  <w:footnote w:type="continuationSeparator" w:id="0">
    <w:p w14:paraId="5BA6B164" w14:textId="77777777" w:rsidR="005D3772" w:rsidRDefault="005D37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8D1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F72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4E9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72"/>
    <w:rsid w:val="000666E0"/>
    <w:rsid w:val="002510B7"/>
    <w:rsid w:val="00270799"/>
    <w:rsid w:val="005C130B"/>
    <w:rsid w:val="005D3772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25833"/>
  <w15:chartTrackingRefBased/>
  <w15:docId w15:val="{58505FDA-3D1F-4E02-A11A-7CD9D10A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37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2024-09-20T16:04:00Z</dcterms:created>
  <dcterms:modified xsi:type="dcterms:W3CDTF">2024-09-20T16:04:00Z</dcterms:modified>
</cp:coreProperties>
</file>