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DE14A" w14:textId="77777777" w:rsidR="00085BF5" w:rsidRDefault="00085BF5" w:rsidP="00085BF5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William ISAK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6B98A21B" w14:textId="77777777" w:rsidR="00085BF5" w:rsidRDefault="00085BF5" w:rsidP="00085BF5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Trevalwyth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in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Blasant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, Cornwall. Yeoman.</w:t>
      </w:r>
    </w:p>
    <w:p w14:paraId="598FD7EC" w14:textId="77777777" w:rsidR="00085BF5" w:rsidRDefault="00085BF5" w:rsidP="00085BF5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E5B6B25" w14:textId="77777777" w:rsidR="00085BF5" w:rsidRDefault="00085BF5" w:rsidP="00085BF5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42A78A9" w14:textId="77777777" w:rsidR="00085BF5" w:rsidRDefault="00085BF5" w:rsidP="00085BF5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Halnath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Mauleverer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 brought a plaint of forgery against him.</w:t>
      </w:r>
    </w:p>
    <w:p w14:paraId="3C639594" w14:textId="77777777" w:rsidR="00085BF5" w:rsidRDefault="00085BF5" w:rsidP="00085BF5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536E32B8" w14:textId="77777777" w:rsidR="00085BF5" w:rsidRDefault="00085BF5" w:rsidP="00085BF5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59CA285" w14:textId="77777777" w:rsidR="00085BF5" w:rsidRDefault="00085BF5" w:rsidP="00085BF5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513B4D1" w14:textId="77777777" w:rsidR="00085BF5" w:rsidRDefault="00085BF5" w:rsidP="00085BF5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22 December 2021</w:t>
      </w:r>
    </w:p>
    <w:p w14:paraId="53855D6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C63E59" w14:textId="77777777" w:rsidR="00085BF5" w:rsidRDefault="00085BF5" w:rsidP="009139A6">
      <w:r>
        <w:separator/>
      </w:r>
    </w:p>
  </w:endnote>
  <w:endnote w:type="continuationSeparator" w:id="0">
    <w:p w14:paraId="5187CC1C" w14:textId="77777777" w:rsidR="00085BF5" w:rsidRDefault="00085BF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B93A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0896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DD3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5DF8E3" w14:textId="77777777" w:rsidR="00085BF5" w:rsidRDefault="00085BF5" w:rsidP="009139A6">
      <w:r>
        <w:separator/>
      </w:r>
    </w:p>
  </w:footnote>
  <w:footnote w:type="continuationSeparator" w:id="0">
    <w:p w14:paraId="4F3DC828" w14:textId="77777777" w:rsidR="00085BF5" w:rsidRDefault="00085BF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FE5A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496D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3944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BF5"/>
    <w:rsid w:val="000666E0"/>
    <w:rsid w:val="00085BF5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CE1DAA"/>
  <w15:chartTrackingRefBased/>
  <w15:docId w15:val="{87C81587-482F-4045-BE6A-BAD162288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85BF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2022-01-20T11:23:00Z</dcterms:created>
  <dcterms:modified xsi:type="dcterms:W3CDTF">2022-01-20T11:23:00Z</dcterms:modified>
</cp:coreProperties>
</file>