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197DE" w14:textId="77777777" w:rsidR="00097E11" w:rsidRDefault="00097E11" w:rsidP="00097E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ISAK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DBC17C2" w14:textId="77777777" w:rsidR="00097E11" w:rsidRDefault="00097E11" w:rsidP="00097E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63E84DE8" w14:textId="77777777" w:rsidR="00097E11" w:rsidRDefault="00097E11" w:rsidP="00097E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01B4CA" w14:textId="77777777" w:rsidR="00097E11" w:rsidRDefault="00097E11" w:rsidP="00097E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19EB8" w14:textId="77777777" w:rsidR="00097E11" w:rsidRDefault="00097E11" w:rsidP="00097E11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5B2E3EA" w14:textId="77777777" w:rsidR="00097E11" w:rsidRDefault="00097E11" w:rsidP="00097E1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ADE7794" w14:textId="77777777" w:rsidR="00097E11" w:rsidRDefault="00097E11" w:rsidP="00097E1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39E2DFF" w14:textId="77777777" w:rsidR="00097E11" w:rsidRDefault="00097E11" w:rsidP="00097E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7898C" w14:textId="77777777" w:rsidR="00097E11" w:rsidRDefault="00097E11" w:rsidP="00097E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487A4" w14:textId="77777777" w:rsidR="00097E11" w:rsidRDefault="00097E11" w:rsidP="00097E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2021</w:t>
      </w:r>
    </w:p>
    <w:p w14:paraId="34BA6D5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21B2C" w14:textId="77777777" w:rsidR="00097E11" w:rsidRDefault="00097E11" w:rsidP="009139A6">
      <w:r>
        <w:separator/>
      </w:r>
    </w:p>
  </w:endnote>
  <w:endnote w:type="continuationSeparator" w:id="0">
    <w:p w14:paraId="44226E0E" w14:textId="77777777" w:rsidR="00097E11" w:rsidRDefault="00097E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9EC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77A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A1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174A6" w14:textId="77777777" w:rsidR="00097E11" w:rsidRDefault="00097E11" w:rsidP="009139A6">
      <w:r>
        <w:separator/>
      </w:r>
    </w:p>
  </w:footnote>
  <w:footnote w:type="continuationSeparator" w:id="0">
    <w:p w14:paraId="5D5267E7" w14:textId="77777777" w:rsidR="00097E11" w:rsidRDefault="00097E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85D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0E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7AC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11"/>
    <w:rsid w:val="000666E0"/>
    <w:rsid w:val="00097E1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1FE00"/>
  <w15:chartTrackingRefBased/>
  <w15:docId w15:val="{AB0489F2-11CB-4AB5-A2C7-0B3D2DD9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2022-01-28T21:06:00Z</dcterms:created>
  <dcterms:modified xsi:type="dcterms:W3CDTF">2022-01-28T21:06:00Z</dcterms:modified>
</cp:coreProperties>
</file>