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AD1D9" w14:textId="77777777" w:rsidR="005C0C34" w:rsidRDefault="005C0C34" w:rsidP="005C0C34">
      <w:pPr>
        <w:pStyle w:val="NoSpacing"/>
      </w:pPr>
      <w:r>
        <w:rPr>
          <w:u w:val="single"/>
        </w:rPr>
        <w:t>William ISABELL</w:t>
      </w:r>
      <w:r>
        <w:t xml:space="preserve">   </w:t>
      </w:r>
      <w:proofErr w:type="gramStart"/>
      <w:r>
        <w:t xml:space="preserve">   (</w:t>
      </w:r>
      <w:proofErr w:type="gramEnd"/>
      <w:r>
        <w:t>fl.1480’s)</w:t>
      </w:r>
    </w:p>
    <w:p w14:paraId="25314E85" w14:textId="77777777" w:rsidR="005C0C34" w:rsidRDefault="005C0C34" w:rsidP="005C0C34">
      <w:pPr>
        <w:pStyle w:val="NoSpacing"/>
      </w:pPr>
      <w:r>
        <w:t>of Woodbridge, Suffolk. Man-at-arms.</w:t>
      </w:r>
    </w:p>
    <w:p w14:paraId="6F9E123D" w14:textId="77777777" w:rsidR="005C0C34" w:rsidRDefault="005C0C34" w:rsidP="005C0C34">
      <w:pPr>
        <w:pStyle w:val="NoSpacing"/>
      </w:pPr>
    </w:p>
    <w:p w14:paraId="1E2EAAC5" w14:textId="77777777" w:rsidR="005C0C34" w:rsidRDefault="005C0C34" w:rsidP="005C0C34">
      <w:pPr>
        <w:pStyle w:val="NoSpacing"/>
      </w:pPr>
    </w:p>
    <w:p w14:paraId="7F59FDBC" w14:textId="77777777" w:rsidR="005C0C34" w:rsidRDefault="005C0C34" w:rsidP="005C0C34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3A682203" w14:textId="77777777" w:rsidR="005C0C34" w:rsidRDefault="005C0C34" w:rsidP="005C0C34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47EDABB9" w14:textId="77777777" w:rsidR="005C0C34" w:rsidRDefault="005C0C34" w:rsidP="005C0C34">
      <w:pPr>
        <w:pStyle w:val="NoSpacing"/>
        <w:ind w:left="720" w:firstLine="720"/>
      </w:pPr>
      <w:r>
        <w:t>Press, 2015, p.190)</w:t>
      </w:r>
    </w:p>
    <w:p w14:paraId="03E1C1DC" w14:textId="77777777" w:rsidR="005C0C34" w:rsidRDefault="005C0C34" w:rsidP="005C0C34">
      <w:pPr>
        <w:pStyle w:val="NoSpacing"/>
      </w:pPr>
    </w:p>
    <w:p w14:paraId="06D6CCBF" w14:textId="77777777" w:rsidR="005C0C34" w:rsidRDefault="005C0C34" w:rsidP="005C0C34">
      <w:pPr>
        <w:pStyle w:val="NoSpacing"/>
      </w:pPr>
    </w:p>
    <w:p w14:paraId="79797B39" w14:textId="77777777" w:rsidR="005C0C34" w:rsidRDefault="005C0C34" w:rsidP="005C0C34">
      <w:pPr>
        <w:pStyle w:val="NoSpacing"/>
      </w:pPr>
      <w:r>
        <w:t>8 May 2024</w:t>
      </w:r>
    </w:p>
    <w:p w14:paraId="621938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FF00B4" w14:textId="77777777" w:rsidR="005C0C34" w:rsidRDefault="005C0C34" w:rsidP="009139A6">
      <w:r>
        <w:separator/>
      </w:r>
    </w:p>
  </w:endnote>
  <w:endnote w:type="continuationSeparator" w:id="0">
    <w:p w14:paraId="2D16501B" w14:textId="77777777" w:rsidR="005C0C34" w:rsidRDefault="005C0C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52E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28E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458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F1607" w14:textId="77777777" w:rsidR="005C0C34" w:rsidRDefault="005C0C34" w:rsidP="009139A6">
      <w:r>
        <w:separator/>
      </w:r>
    </w:p>
  </w:footnote>
  <w:footnote w:type="continuationSeparator" w:id="0">
    <w:p w14:paraId="1DA6D5CB" w14:textId="77777777" w:rsidR="005C0C34" w:rsidRDefault="005C0C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A73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AD6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02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34"/>
    <w:rsid w:val="000666E0"/>
    <w:rsid w:val="002510B7"/>
    <w:rsid w:val="00270799"/>
    <w:rsid w:val="005C0C34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5238C"/>
  <w15:chartTrackingRefBased/>
  <w15:docId w15:val="{128F7E8B-831F-4085-B957-BCC0B66A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2024-07-13T19:45:00Z</dcterms:created>
  <dcterms:modified xsi:type="dcterms:W3CDTF">2024-07-13T19:46:00Z</dcterms:modified>
</cp:coreProperties>
</file>