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74BC" w14:textId="221927F0" w:rsidR="006B2F86" w:rsidRDefault="00A30FCE" w:rsidP="00E71FC3">
      <w:pPr>
        <w:pStyle w:val="NoSpacing"/>
      </w:pPr>
      <w:r>
        <w:rPr>
          <w:u w:val="single"/>
        </w:rPr>
        <w:t>John ISABELL</w:t>
      </w:r>
      <w:r>
        <w:t xml:space="preserve">   </w:t>
      </w:r>
      <w:proofErr w:type="gramStart"/>
      <w:r>
        <w:t xml:space="preserve">   (</w:t>
      </w:r>
      <w:proofErr w:type="gramEnd"/>
      <w:r>
        <w:t>d.ca.1405)</w:t>
      </w:r>
    </w:p>
    <w:p w14:paraId="3A1DEB65" w14:textId="5FFB1798" w:rsidR="00A30FCE" w:rsidRDefault="00A30FCE" w:rsidP="00E71FC3">
      <w:pPr>
        <w:pStyle w:val="NoSpacing"/>
      </w:pPr>
      <w:r>
        <w:t xml:space="preserve">of </w:t>
      </w:r>
      <w:proofErr w:type="spellStart"/>
      <w:r>
        <w:t>Owchethorp</w:t>
      </w:r>
      <w:proofErr w:type="spellEnd"/>
      <w:r>
        <w:t>, Wakefield, West Riding of Yorkshire.</w:t>
      </w:r>
    </w:p>
    <w:p w14:paraId="3EC50D11" w14:textId="28931FC4" w:rsidR="00A30FCE" w:rsidRDefault="00A30FCE" w:rsidP="00E71FC3">
      <w:pPr>
        <w:pStyle w:val="NoSpacing"/>
      </w:pPr>
    </w:p>
    <w:p w14:paraId="2F366CD5" w14:textId="55F9FDEC" w:rsidR="00A30FCE" w:rsidRDefault="00A30FCE" w:rsidP="00E71FC3">
      <w:pPr>
        <w:pStyle w:val="NoSpacing"/>
      </w:pPr>
    </w:p>
    <w:p w14:paraId="728F18B4" w14:textId="66D48A2A" w:rsidR="00A30FCE" w:rsidRDefault="00A30FCE" w:rsidP="00E71FC3">
      <w:pPr>
        <w:pStyle w:val="NoSpacing"/>
      </w:pPr>
      <w:r>
        <w:t>19 Feb.1405</w:t>
      </w:r>
      <w:r>
        <w:tab/>
        <w:t>Probate of h</w:t>
      </w:r>
      <w:r w:rsidR="00123D61">
        <w:t>is</w:t>
      </w:r>
      <w:bookmarkStart w:id="0" w:name="_GoBack"/>
      <w:bookmarkEnd w:id="0"/>
      <w:r>
        <w:t xml:space="preserve"> Will.   (W.Y.R. p.93)</w:t>
      </w:r>
    </w:p>
    <w:p w14:paraId="201CD300" w14:textId="0CD76DBC" w:rsidR="00A30FCE" w:rsidRDefault="00A30FCE" w:rsidP="00E71FC3">
      <w:pPr>
        <w:pStyle w:val="NoSpacing"/>
      </w:pPr>
    </w:p>
    <w:p w14:paraId="3F998AC1" w14:textId="006CF691" w:rsidR="00A30FCE" w:rsidRDefault="00A30FCE" w:rsidP="00E71FC3">
      <w:pPr>
        <w:pStyle w:val="NoSpacing"/>
      </w:pPr>
    </w:p>
    <w:p w14:paraId="6F3BD417" w14:textId="5EDDFD91" w:rsidR="00A30FCE" w:rsidRPr="00A30FCE" w:rsidRDefault="00A30FCE" w:rsidP="00E71FC3">
      <w:pPr>
        <w:pStyle w:val="NoSpacing"/>
      </w:pPr>
      <w:r>
        <w:t>14 January 2019</w:t>
      </w:r>
    </w:p>
    <w:sectPr w:rsidR="00A30FCE" w:rsidRPr="00A30F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75BDB" w14:textId="77777777" w:rsidR="00A30FCE" w:rsidRDefault="00A30FCE" w:rsidP="00E71FC3">
      <w:pPr>
        <w:spacing w:after="0" w:line="240" w:lineRule="auto"/>
      </w:pPr>
      <w:r>
        <w:separator/>
      </w:r>
    </w:p>
  </w:endnote>
  <w:endnote w:type="continuationSeparator" w:id="0">
    <w:p w14:paraId="643259BB" w14:textId="77777777" w:rsidR="00A30FCE" w:rsidRDefault="00A30F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C89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41CA6" w14:textId="77777777" w:rsidR="00A30FCE" w:rsidRDefault="00A30FCE" w:rsidP="00E71FC3">
      <w:pPr>
        <w:spacing w:after="0" w:line="240" w:lineRule="auto"/>
      </w:pPr>
      <w:r>
        <w:separator/>
      </w:r>
    </w:p>
  </w:footnote>
  <w:footnote w:type="continuationSeparator" w:id="0">
    <w:p w14:paraId="3FF00509" w14:textId="77777777" w:rsidR="00A30FCE" w:rsidRDefault="00A30F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CE"/>
    <w:rsid w:val="00123D61"/>
    <w:rsid w:val="001A7C09"/>
    <w:rsid w:val="00577BD5"/>
    <w:rsid w:val="00656CBA"/>
    <w:rsid w:val="006A1F77"/>
    <w:rsid w:val="00733BE7"/>
    <w:rsid w:val="00A30F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CE089"/>
  <w15:chartTrackingRefBased/>
  <w15:docId w15:val="{D783C881-9513-40D8-9006-7687ADB3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2019-01-14T20:30:00Z</dcterms:created>
  <dcterms:modified xsi:type="dcterms:W3CDTF">2019-01-14T20:35:00Z</dcterms:modified>
</cp:coreProperties>
</file>