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74D59" w14:textId="15E0C06B" w:rsidR="006B2F86" w:rsidRDefault="002E23C1" w:rsidP="00E71FC3">
      <w:pPr>
        <w:pStyle w:val="NoSpacing"/>
      </w:pPr>
      <w:r>
        <w:rPr>
          <w:u w:val="single"/>
        </w:rPr>
        <w:t>Adam ISABELL</w:t>
      </w:r>
      <w:r>
        <w:t xml:space="preserve">  </w:t>
      </w:r>
      <w:proofErr w:type="gramStart"/>
      <w:r>
        <w:t xml:space="preserve">   (</w:t>
      </w:r>
      <w:proofErr w:type="gramEnd"/>
      <w:r>
        <w:t>d.1481)</w:t>
      </w:r>
    </w:p>
    <w:p w14:paraId="6A427347" w14:textId="201B2643" w:rsidR="002E23C1" w:rsidRDefault="002E23C1" w:rsidP="00E71FC3">
      <w:pPr>
        <w:pStyle w:val="NoSpacing"/>
      </w:pPr>
      <w:r>
        <w:t xml:space="preserve">of </w:t>
      </w:r>
      <w:proofErr w:type="spellStart"/>
      <w:r>
        <w:t>Hulbank</w:t>
      </w:r>
      <w:proofErr w:type="spellEnd"/>
      <w:r>
        <w:t>, Cottingham, East Riding of Yorkshire.</w:t>
      </w:r>
    </w:p>
    <w:p w14:paraId="4C979EB2" w14:textId="6FB00201" w:rsidR="002E23C1" w:rsidRDefault="002E23C1" w:rsidP="00E71FC3">
      <w:pPr>
        <w:pStyle w:val="NoSpacing"/>
      </w:pPr>
    </w:p>
    <w:p w14:paraId="4E49DD6B" w14:textId="02C031DC" w:rsidR="002E23C1" w:rsidRDefault="002E23C1" w:rsidP="00E71FC3">
      <w:pPr>
        <w:pStyle w:val="NoSpacing"/>
      </w:pPr>
    </w:p>
    <w:p w14:paraId="22456C30" w14:textId="1850BB6B" w:rsidR="002E23C1" w:rsidRDefault="002E23C1" w:rsidP="00E71FC3">
      <w:pPr>
        <w:pStyle w:val="NoSpacing"/>
      </w:pPr>
      <w:r>
        <w:t>10 Feb.1481</w:t>
      </w:r>
      <w:r>
        <w:tab/>
      </w:r>
      <w:r>
        <w:t>He made his Will.   (W.Y.R. p.9</w:t>
      </w:r>
      <w:r>
        <w:t>3</w:t>
      </w:r>
      <w:r>
        <w:t>)</w:t>
      </w:r>
    </w:p>
    <w:p w14:paraId="6C32BEAD" w14:textId="16382C14" w:rsidR="002E23C1" w:rsidRDefault="002E23C1" w:rsidP="00E71FC3">
      <w:pPr>
        <w:pStyle w:val="NoSpacing"/>
      </w:pPr>
      <w:r>
        <w:t xml:space="preserve">  7 Nov.</w:t>
      </w:r>
      <w:r>
        <w:tab/>
        <w:t>Probate of his Will.  (ibid.)</w:t>
      </w:r>
    </w:p>
    <w:p w14:paraId="03FFA66E" w14:textId="01A06F0E" w:rsidR="002E23C1" w:rsidRDefault="002E23C1" w:rsidP="00E71FC3">
      <w:pPr>
        <w:pStyle w:val="NoSpacing"/>
      </w:pPr>
    </w:p>
    <w:p w14:paraId="02D11C32" w14:textId="2B334ECF" w:rsidR="002E23C1" w:rsidRDefault="002E23C1" w:rsidP="00E71FC3">
      <w:pPr>
        <w:pStyle w:val="NoSpacing"/>
      </w:pPr>
    </w:p>
    <w:p w14:paraId="6A63135A" w14:textId="6F1D8EE0" w:rsidR="002E23C1" w:rsidRPr="002E23C1" w:rsidRDefault="002E23C1" w:rsidP="00E71FC3">
      <w:pPr>
        <w:pStyle w:val="NoSpacing"/>
      </w:pPr>
      <w:r>
        <w:t>14 January 2019</w:t>
      </w:r>
      <w:bookmarkStart w:id="0" w:name="_GoBack"/>
      <w:bookmarkEnd w:id="0"/>
    </w:p>
    <w:sectPr w:rsidR="002E23C1" w:rsidRPr="002E23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12B05" w14:textId="77777777" w:rsidR="002E23C1" w:rsidRDefault="002E23C1" w:rsidP="00E71FC3">
      <w:pPr>
        <w:spacing w:after="0" w:line="240" w:lineRule="auto"/>
      </w:pPr>
      <w:r>
        <w:separator/>
      </w:r>
    </w:p>
  </w:endnote>
  <w:endnote w:type="continuationSeparator" w:id="0">
    <w:p w14:paraId="5C80A5C4" w14:textId="77777777" w:rsidR="002E23C1" w:rsidRDefault="002E23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AF0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F3F93" w14:textId="77777777" w:rsidR="002E23C1" w:rsidRDefault="002E23C1" w:rsidP="00E71FC3">
      <w:pPr>
        <w:spacing w:after="0" w:line="240" w:lineRule="auto"/>
      </w:pPr>
      <w:r>
        <w:separator/>
      </w:r>
    </w:p>
  </w:footnote>
  <w:footnote w:type="continuationSeparator" w:id="0">
    <w:p w14:paraId="7F9309BA" w14:textId="77777777" w:rsidR="002E23C1" w:rsidRDefault="002E23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3C1"/>
    <w:rsid w:val="001A7C09"/>
    <w:rsid w:val="002E23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64252"/>
  <w15:chartTrackingRefBased/>
  <w15:docId w15:val="{79951CB1-1D51-4BE2-92CB-5D380FEE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2019-01-14T20:35:00Z</dcterms:created>
  <dcterms:modified xsi:type="dcterms:W3CDTF">2019-01-14T20:38:00Z</dcterms:modified>
</cp:coreProperties>
</file>