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40C7C" w14:textId="77777777" w:rsidR="00221687" w:rsidRDefault="00221687" w:rsidP="00221687">
      <w:pPr>
        <w:pStyle w:val="NoSpacing"/>
      </w:pPr>
      <w:r>
        <w:rPr>
          <w:u w:val="single"/>
        </w:rPr>
        <w:t>Unknown (? William) ISAAK</w:t>
      </w:r>
      <w:r>
        <w:t xml:space="preserve">    </w:t>
      </w:r>
      <w:proofErr w:type="gramStart"/>
      <w:r>
        <w:t xml:space="preserve">   (</w:t>
      </w:r>
      <w:proofErr w:type="gramEnd"/>
      <w:r>
        <w:t>fl.1485)</w:t>
      </w:r>
    </w:p>
    <w:p w14:paraId="558FCC9C" w14:textId="77777777" w:rsidR="00221687" w:rsidRDefault="00221687" w:rsidP="00221687">
      <w:pPr>
        <w:pStyle w:val="NoSpacing"/>
      </w:pPr>
      <w:r>
        <w:t>of London. Draper.</w:t>
      </w:r>
    </w:p>
    <w:p w14:paraId="08A9552A" w14:textId="77777777" w:rsidR="00221687" w:rsidRDefault="00221687" w:rsidP="00221687">
      <w:pPr>
        <w:pStyle w:val="NoSpacing"/>
      </w:pPr>
    </w:p>
    <w:p w14:paraId="6334F396" w14:textId="77777777" w:rsidR="00221687" w:rsidRDefault="00221687" w:rsidP="00221687">
      <w:pPr>
        <w:pStyle w:val="NoSpacing"/>
      </w:pPr>
    </w:p>
    <w:p w14:paraId="0171BEB4" w14:textId="77777777" w:rsidR="00221687" w:rsidRDefault="00221687" w:rsidP="00221687">
      <w:pPr>
        <w:pStyle w:val="NoSpacing"/>
      </w:pPr>
      <w:r>
        <w:tab/>
        <w:t>1485</w:t>
      </w:r>
      <w:r>
        <w:tab/>
        <w:t xml:space="preserve">He took on an apprentice, Thomas </w:t>
      </w:r>
      <w:proofErr w:type="spellStart"/>
      <w:r>
        <w:t>Bellevise</w:t>
      </w:r>
      <w:proofErr w:type="spellEnd"/>
      <w:r>
        <w:t>(q.v.).</w:t>
      </w:r>
    </w:p>
    <w:p w14:paraId="03ADA083" w14:textId="77777777" w:rsidR="00221687" w:rsidRDefault="00221687" w:rsidP="00221687">
      <w:pPr>
        <w:pStyle w:val="NoSpacing"/>
      </w:pPr>
      <w:r>
        <w:tab/>
      </w:r>
      <w:r>
        <w:tab/>
        <w:t xml:space="preserve">( </w:t>
      </w:r>
      <w:hyperlink r:id="rId6" w:history="1">
        <w:r w:rsidRPr="004B5CC5">
          <w:rPr>
            <w:rStyle w:val="Hyperlink"/>
          </w:rPr>
          <w:t>www.londonroll.org</w:t>
        </w:r>
      </w:hyperlink>
      <w:r>
        <w:t xml:space="preserve"> )</w:t>
      </w:r>
    </w:p>
    <w:p w14:paraId="36F38002" w14:textId="77777777" w:rsidR="00221687" w:rsidRDefault="00221687" w:rsidP="00221687">
      <w:pPr>
        <w:pStyle w:val="NoSpacing"/>
      </w:pPr>
    </w:p>
    <w:p w14:paraId="36829777" w14:textId="77777777" w:rsidR="00221687" w:rsidRDefault="00221687" w:rsidP="00221687">
      <w:pPr>
        <w:pStyle w:val="NoSpacing"/>
      </w:pPr>
    </w:p>
    <w:p w14:paraId="4AF97670" w14:textId="77777777" w:rsidR="00221687" w:rsidRDefault="00221687" w:rsidP="00221687">
      <w:pPr>
        <w:pStyle w:val="NoSpacing"/>
      </w:pPr>
      <w:r>
        <w:t>29 December 2024</w:t>
      </w:r>
    </w:p>
    <w:p w14:paraId="76F21F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4378B" w14:textId="77777777" w:rsidR="00221687" w:rsidRDefault="00221687" w:rsidP="009139A6">
      <w:r>
        <w:separator/>
      </w:r>
    </w:p>
  </w:endnote>
  <w:endnote w:type="continuationSeparator" w:id="0">
    <w:p w14:paraId="410CF597" w14:textId="77777777" w:rsidR="00221687" w:rsidRDefault="002216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40D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825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EFA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1AD95" w14:textId="77777777" w:rsidR="00221687" w:rsidRDefault="00221687" w:rsidP="009139A6">
      <w:r>
        <w:separator/>
      </w:r>
    </w:p>
  </w:footnote>
  <w:footnote w:type="continuationSeparator" w:id="0">
    <w:p w14:paraId="5BA9B492" w14:textId="77777777" w:rsidR="00221687" w:rsidRDefault="002216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1AE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2F3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2D4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687"/>
    <w:rsid w:val="000666E0"/>
    <w:rsid w:val="0022168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2971C"/>
  <w15:chartTrackingRefBased/>
  <w15:docId w15:val="{94C0170C-3DD2-46D6-8F8A-B9BAA2DC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216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2025-01-24T11:38:00Z</dcterms:created>
  <dcterms:modified xsi:type="dcterms:W3CDTF">2025-01-24T11:39:00Z</dcterms:modified>
</cp:coreProperties>
</file>