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C3072" w14:textId="77777777" w:rsidR="008E062B" w:rsidRDefault="008E062B" w:rsidP="008E06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ISAAK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fl.1480)</w:t>
      </w:r>
    </w:p>
    <w:p w14:paraId="64BB5FED" w14:textId="77777777" w:rsidR="008E062B" w:rsidRDefault="008E062B" w:rsidP="008E06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Yeoman.</w:t>
      </w:r>
    </w:p>
    <w:p w14:paraId="035BF120" w14:textId="77777777" w:rsidR="008E062B" w:rsidRDefault="008E062B" w:rsidP="008E06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3E0CEC" w14:textId="77777777" w:rsidR="008E062B" w:rsidRDefault="008E062B" w:rsidP="008E06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82B1B1" w14:textId="77777777" w:rsidR="008E062B" w:rsidRDefault="008E062B" w:rsidP="008E06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Nov.1480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for not appearing to answer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Worthyngton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</w:t>
      </w:r>
    </w:p>
    <w:p w14:paraId="1CE7CC2A" w14:textId="77777777" w:rsidR="008E062B" w:rsidRDefault="008E062B" w:rsidP="008E06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Thomas Cook(q.v.) touching a trespass.    (C.P.R. 1476-85 p.188)</w:t>
      </w:r>
    </w:p>
    <w:p w14:paraId="03901A37" w14:textId="77777777" w:rsidR="008E062B" w:rsidRDefault="008E062B" w:rsidP="008E06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4A50E0" w14:textId="77777777" w:rsidR="008E062B" w:rsidRDefault="008E062B" w:rsidP="008E06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0D7140" w14:textId="77777777" w:rsidR="008E062B" w:rsidRDefault="008E062B" w:rsidP="008E06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2022</w:t>
      </w:r>
    </w:p>
    <w:p w14:paraId="0676BA6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D2995" w14:textId="77777777" w:rsidR="008E062B" w:rsidRDefault="008E062B" w:rsidP="009139A6">
      <w:r>
        <w:separator/>
      </w:r>
    </w:p>
  </w:endnote>
  <w:endnote w:type="continuationSeparator" w:id="0">
    <w:p w14:paraId="1DA0424B" w14:textId="77777777" w:rsidR="008E062B" w:rsidRDefault="008E062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923B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E094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FFBA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A11E2" w14:textId="77777777" w:rsidR="008E062B" w:rsidRDefault="008E062B" w:rsidP="009139A6">
      <w:r>
        <w:separator/>
      </w:r>
    </w:p>
  </w:footnote>
  <w:footnote w:type="continuationSeparator" w:id="0">
    <w:p w14:paraId="2982F7FD" w14:textId="77777777" w:rsidR="008E062B" w:rsidRDefault="008E062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9BB8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6546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DD0B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62B"/>
    <w:rsid w:val="000666E0"/>
    <w:rsid w:val="002510B7"/>
    <w:rsid w:val="005C130B"/>
    <w:rsid w:val="00826F5C"/>
    <w:rsid w:val="008E062B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6BF31"/>
  <w15:chartTrackingRefBased/>
  <w15:docId w15:val="{6C836707-1EEA-49A7-B765-35AC2975B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2022-02-21T11:06:00Z</dcterms:created>
  <dcterms:modified xsi:type="dcterms:W3CDTF">2022-02-21T11:06:00Z</dcterms:modified>
</cp:coreProperties>
</file>