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F09CD" w14:textId="77777777" w:rsidR="00F6387E" w:rsidRDefault="00F6387E" w:rsidP="00F638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ISAAK</w:t>
      </w:r>
      <w:r>
        <w:rPr>
          <w:rFonts w:cs="Times New Roman"/>
          <w:szCs w:val="24"/>
        </w:rPr>
        <w:t xml:space="preserve">      (fl.1400)</w:t>
      </w:r>
    </w:p>
    <w:p w14:paraId="0D37EF5E" w14:textId="77777777" w:rsidR="00F6387E" w:rsidRDefault="00F6387E" w:rsidP="00F638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Swine Nunnery.</w:t>
      </w:r>
    </w:p>
    <w:p w14:paraId="35E6A039" w14:textId="77777777" w:rsidR="00F6387E" w:rsidRDefault="00F6387E" w:rsidP="00F6387E">
      <w:pPr>
        <w:pStyle w:val="NoSpacing"/>
        <w:rPr>
          <w:rFonts w:cs="Times New Roman"/>
          <w:szCs w:val="24"/>
        </w:rPr>
      </w:pPr>
    </w:p>
    <w:p w14:paraId="6B9D7196" w14:textId="77777777" w:rsidR="00F6387E" w:rsidRDefault="00F6387E" w:rsidP="00F6387E">
      <w:pPr>
        <w:pStyle w:val="NoSpacing"/>
        <w:rPr>
          <w:rFonts w:cs="Times New Roman"/>
          <w:szCs w:val="24"/>
        </w:rPr>
      </w:pPr>
    </w:p>
    <w:p w14:paraId="121B8141" w14:textId="77777777" w:rsidR="00F6387E" w:rsidRDefault="00F6387E" w:rsidP="00F638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subdeacon in the parish church of Bishop Burton, East Riding</w:t>
      </w:r>
    </w:p>
    <w:p w14:paraId="443A5488" w14:textId="77777777" w:rsidR="00F6387E" w:rsidRDefault="00F6387E" w:rsidP="00F638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0CC9CEE9" w14:textId="77777777" w:rsidR="00F6387E" w:rsidRDefault="00F6387E" w:rsidP="00F638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r>
        <w:rPr>
          <w:rFonts w:cs="Times New Roman"/>
          <w:szCs w:val="24"/>
        </w:rPr>
        <w:t>ed.David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p.5)</w:t>
      </w:r>
    </w:p>
    <w:p w14:paraId="5AC10D94" w14:textId="77777777" w:rsidR="00A22227" w:rsidRDefault="00A22227" w:rsidP="00A22227">
      <w:pPr>
        <w:pStyle w:val="NoSpacing"/>
      </w:pPr>
      <w:r>
        <w:t>18 Sep.1400</w:t>
      </w:r>
      <w:r>
        <w:tab/>
        <w:t xml:space="preserve">He was ordained deacon in the chapel of All Saints’, </w:t>
      </w:r>
      <w:proofErr w:type="spellStart"/>
      <w:r>
        <w:t>Cawood</w:t>
      </w:r>
      <w:proofErr w:type="spellEnd"/>
      <w:r>
        <w:t>,</w:t>
      </w:r>
    </w:p>
    <w:p w14:paraId="3B32D3DD" w14:textId="77777777" w:rsidR="00A22227" w:rsidRDefault="00A22227" w:rsidP="00A22227">
      <w:pPr>
        <w:pStyle w:val="NoSpacing"/>
      </w:pPr>
      <w:r>
        <w:tab/>
      </w:r>
      <w:r>
        <w:tab/>
        <w:t>Yorkshire.</w:t>
      </w:r>
    </w:p>
    <w:p w14:paraId="0E33228C" w14:textId="19E4C9D7" w:rsidR="00A22227" w:rsidRPr="00A22227" w:rsidRDefault="00A22227" w:rsidP="00F6387E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p.7)</w:t>
      </w:r>
    </w:p>
    <w:p w14:paraId="35136A88" w14:textId="77777777" w:rsidR="00F6387E" w:rsidRDefault="00F6387E" w:rsidP="00F6387E">
      <w:pPr>
        <w:pStyle w:val="NoSpacing"/>
        <w:rPr>
          <w:rFonts w:cs="Times New Roman"/>
          <w:szCs w:val="24"/>
        </w:rPr>
      </w:pPr>
    </w:p>
    <w:p w14:paraId="44EAAB7D" w14:textId="77777777" w:rsidR="00F6387E" w:rsidRDefault="00F6387E" w:rsidP="00F6387E">
      <w:pPr>
        <w:pStyle w:val="NoSpacing"/>
        <w:rPr>
          <w:rFonts w:cs="Times New Roman"/>
          <w:szCs w:val="24"/>
        </w:rPr>
      </w:pPr>
    </w:p>
    <w:p w14:paraId="79C1AA35" w14:textId="77777777" w:rsidR="00F6387E" w:rsidRDefault="00F6387E" w:rsidP="00F638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2025</w:t>
      </w:r>
    </w:p>
    <w:p w14:paraId="64DC1A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061EB" w14:textId="77777777" w:rsidR="0095010B" w:rsidRDefault="0095010B" w:rsidP="009139A6">
      <w:r>
        <w:separator/>
      </w:r>
    </w:p>
  </w:endnote>
  <w:endnote w:type="continuationSeparator" w:id="0">
    <w:p w14:paraId="60237C63" w14:textId="77777777" w:rsidR="0095010B" w:rsidRDefault="009501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788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82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830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AE2C8" w14:textId="77777777" w:rsidR="0095010B" w:rsidRDefault="0095010B" w:rsidP="009139A6">
      <w:r>
        <w:separator/>
      </w:r>
    </w:p>
  </w:footnote>
  <w:footnote w:type="continuationSeparator" w:id="0">
    <w:p w14:paraId="745F4600" w14:textId="77777777" w:rsidR="0095010B" w:rsidRDefault="009501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028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EE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50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7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5010B"/>
    <w:rsid w:val="00A22227"/>
    <w:rsid w:val="00A3176C"/>
    <w:rsid w:val="00A47C87"/>
    <w:rsid w:val="00AE65F8"/>
    <w:rsid w:val="00BA00AB"/>
    <w:rsid w:val="00C71834"/>
    <w:rsid w:val="00CB4ED9"/>
    <w:rsid w:val="00D72F1F"/>
    <w:rsid w:val="00DE151B"/>
    <w:rsid w:val="00DE227A"/>
    <w:rsid w:val="00E61DA6"/>
    <w:rsid w:val="00EB3209"/>
    <w:rsid w:val="00F1491A"/>
    <w:rsid w:val="00F41096"/>
    <w:rsid w:val="00F5287F"/>
    <w:rsid w:val="00F6387E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6D7C9"/>
  <w15:chartTrackingRefBased/>
  <w15:docId w15:val="{D3F40D80-7E8D-4AD1-922C-33C62FD0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2025-04-07T10:15:00Z</dcterms:created>
  <dcterms:modified xsi:type="dcterms:W3CDTF">2026-05-15T14:16:00Z</dcterms:modified>
</cp:coreProperties>
</file>