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B03CC" w14:textId="77777777" w:rsidR="000F33D4" w:rsidRDefault="000F33D4" w:rsidP="000F33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ISAAK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6DD9C0D" w14:textId="77777777" w:rsidR="000F33D4" w:rsidRDefault="000F33D4" w:rsidP="000F33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6EB86AC6" w14:textId="77777777" w:rsidR="000F33D4" w:rsidRDefault="000F33D4" w:rsidP="000F33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E515C8" w14:textId="77777777" w:rsidR="000F33D4" w:rsidRDefault="000F33D4" w:rsidP="000F33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816A33" w14:textId="77777777" w:rsidR="000F33D4" w:rsidRDefault="000F33D4" w:rsidP="000F33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Bounde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Woodnesborough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DD430D8" w14:textId="77777777" w:rsidR="000F33D4" w:rsidRDefault="000F33D4" w:rsidP="000F33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Kent(q.v.).</w:t>
      </w:r>
    </w:p>
    <w:p w14:paraId="3062B44C" w14:textId="77777777" w:rsidR="000F33D4" w:rsidRDefault="000F33D4" w:rsidP="000F33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5AB9BAE" w14:textId="77777777" w:rsidR="000F33D4" w:rsidRDefault="000F33D4" w:rsidP="000F33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803469" w14:textId="77777777" w:rsidR="000F33D4" w:rsidRDefault="000F33D4" w:rsidP="000F33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675D96" w14:textId="77777777" w:rsidR="000F33D4" w:rsidRDefault="000F33D4" w:rsidP="000F33D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March 2021</w:t>
      </w:r>
    </w:p>
    <w:p w14:paraId="1A01F4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DBAB5" w14:textId="77777777" w:rsidR="000F33D4" w:rsidRDefault="000F33D4" w:rsidP="009139A6">
      <w:r>
        <w:separator/>
      </w:r>
    </w:p>
  </w:endnote>
  <w:endnote w:type="continuationSeparator" w:id="0">
    <w:p w14:paraId="733C222D" w14:textId="77777777" w:rsidR="000F33D4" w:rsidRDefault="000F33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B55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6EE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784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862DD" w14:textId="77777777" w:rsidR="000F33D4" w:rsidRDefault="000F33D4" w:rsidP="009139A6">
      <w:r>
        <w:separator/>
      </w:r>
    </w:p>
  </w:footnote>
  <w:footnote w:type="continuationSeparator" w:id="0">
    <w:p w14:paraId="1835FA3D" w14:textId="77777777" w:rsidR="000F33D4" w:rsidRDefault="000F33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C43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E2E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5345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3D4"/>
    <w:rsid w:val="000666E0"/>
    <w:rsid w:val="000F33D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EC692"/>
  <w15:chartTrackingRefBased/>
  <w15:docId w15:val="{B84098A4-9EAC-4BCC-8335-DA634417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F33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2021-04-14T10:03:00Z</dcterms:created>
  <dcterms:modified xsi:type="dcterms:W3CDTF">2021-04-14T10:04:00Z</dcterms:modified>
</cp:coreProperties>
</file>