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6525B7" w14:textId="77777777" w:rsidR="00B431E7" w:rsidRDefault="00B431E7" w:rsidP="00B431E7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John ISAAK</w:t>
      </w:r>
      <w:r>
        <w:rPr>
          <w:rFonts w:eastAsia="Times New Roman" w:cs="Times New Roman"/>
          <w:szCs w:val="24"/>
        </w:rPr>
        <w:t xml:space="preserve">  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fl.1493)</w:t>
      </w:r>
    </w:p>
    <w:p w14:paraId="5C64C87A" w14:textId="77777777" w:rsidR="00B431E7" w:rsidRDefault="00B431E7" w:rsidP="00B431E7">
      <w:pPr>
        <w:pStyle w:val="NoSpacing"/>
        <w:rPr>
          <w:rFonts w:eastAsia="Times New Roman" w:cs="Times New Roman"/>
          <w:szCs w:val="24"/>
        </w:rPr>
      </w:pPr>
    </w:p>
    <w:p w14:paraId="216BD8D9" w14:textId="77777777" w:rsidR="00B431E7" w:rsidRDefault="00B431E7" w:rsidP="00B431E7">
      <w:pPr>
        <w:pStyle w:val="NoSpacing"/>
        <w:rPr>
          <w:rFonts w:eastAsia="Times New Roman" w:cs="Times New Roman"/>
          <w:szCs w:val="24"/>
        </w:rPr>
      </w:pPr>
    </w:p>
    <w:p w14:paraId="416ABF38" w14:textId="77777777" w:rsidR="00B431E7" w:rsidRDefault="00B431E7" w:rsidP="00B431E7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28 Oct.1493</w:t>
      </w:r>
      <w:r>
        <w:rPr>
          <w:rFonts w:eastAsia="Times New Roman" w:cs="Times New Roman"/>
          <w:szCs w:val="24"/>
        </w:rPr>
        <w:tab/>
        <w:t xml:space="preserve">He was on a commission to deliver Canterbury castle </w:t>
      </w:r>
      <w:proofErr w:type="spellStart"/>
      <w:r>
        <w:rPr>
          <w:rFonts w:eastAsia="Times New Roman" w:cs="Times New Roman"/>
          <w:szCs w:val="24"/>
        </w:rPr>
        <w:t>gaol</w:t>
      </w:r>
      <w:proofErr w:type="spellEnd"/>
      <w:r>
        <w:rPr>
          <w:rFonts w:eastAsia="Times New Roman" w:cs="Times New Roman"/>
          <w:szCs w:val="24"/>
        </w:rPr>
        <w:t>.</w:t>
      </w:r>
    </w:p>
    <w:p w14:paraId="37369EA3" w14:textId="77777777" w:rsidR="00B431E7" w:rsidRDefault="00B431E7" w:rsidP="00B431E7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>(C.P.R. 1485-95 p.475)</w:t>
      </w:r>
    </w:p>
    <w:p w14:paraId="45709E25" w14:textId="77777777" w:rsidR="00B431E7" w:rsidRDefault="00B431E7" w:rsidP="00B431E7">
      <w:pPr>
        <w:pStyle w:val="NoSpacing"/>
        <w:rPr>
          <w:rFonts w:eastAsia="Times New Roman" w:cs="Times New Roman"/>
          <w:szCs w:val="24"/>
        </w:rPr>
      </w:pPr>
    </w:p>
    <w:p w14:paraId="0C6FBD7F" w14:textId="77777777" w:rsidR="00B431E7" w:rsidRDefault="00B431E7" w:rsidP="00B431E7">
      <w:pPr>
        <w:pStyle w:val="NoSpacing"/>
        <w:rPr>
          <w:rFonts w:eastAsia="Times New Roman" w:cs="Times New Roman"/>
          <w:szCs w:val="24"/>
        </w:rPr>
      </w:pPr>
    </w:p>
    <w:p w14:paraId="35C572A0" w14:textId="77777777" w:rsidR="00B431E7" w:rsidRDefault="00B431E7" w:rsidP="00B431E7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 December 2024</w:t>
      </w:r>
    </w:p>
    <w:p w14:paraId="294693F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93B94D9" w14:textId="77777777" w:rsidR="00B431E7" w:rsidRDefault="00B431E7" w:rsidP="009139A6">
      <w:r>
        <w:separator/>
      </w:r>
    </w:p>
  </w:endnote>
  <w:endnote w:type="continuationSeparator" w:id="0">
    <w:p w14:paraId="0D64C063" w14:textId="77777777" w:rsidR="00B431E7" w:rsidRDefault="00B431E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146C6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260C4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68704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38E6FAB" w14:textId="77777777" w:rsidR="00B431E7" w:rsidRDefault="00B431E7" w:rsidP="009139A6">
      <w:r>
        <w:separator/>
      </w:r>
    </w:p>
  </w:footnote>
  <w:footnote w:type="continuationSeparator" w:id="0">
    <w:p w14:paraId="1ED62E7A" w14:textId="77777777" w:rsidR="00B431E7" w:rsidRDefault="00B431E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2FD2A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F15E4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E32D0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1E7"/>
    <w:rsid w:val="000666E0"/>
    <w:rsid w:val="002510B7"/>
    <w:rsid w:val="00270799"/>
    <w:rsid w:val="002E5A01"/>
    <w:rsid w:val="005C130B"/>
    <w:rsid w:val="00826F5C"/>
    <w:rsid w:val="009139A6"/>
    <w:rsid w:val="009411C2"/>
    <w:rsid w:val="009448BB"/>
    <w:rsid w:val="00947624"/>
    <w:rsid w:val="00A3176C"/>
    <w:rsid w:val="00AE65F8"/>
    <w:rsid w:val="00B431E7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9F8EC1"/>
  <w15:chartTrackingRefBased/>
  <w15:docId w15:val="{376A469D-6E4F-413A-94B1-04AA67823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21</Words>
  <Characters>124</Characters>
  <Application>Microsoft Office Word</Application>
  <DocSecurity>0</DocSecurity>
  <Lines>1</Lines>
  <Paragraphs>1</Paragraphs>
  <ScaleCrop>false</ScaleCrop>
  <Company/>
  <LinksUpToDate>false</LinksUpToDate>
  <CharactersWithSpaces>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2024-12-14T20:54:00Z</dcterms:created>
  <dcterms:modified xsi:type="dcterms:W3CDTF">2024-12-14T20:54:00Z</dcterms:modified>
</cp:coreProperties>
</file>