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3326A" w14:textId="77777777" w:rsidR="001630EE" w:rsidRDefault="001630EE" w:rsidP="001630EE">
      <w:pPr>
        <w:pStyle w:val="NoSpacing"/>
      </w:pPr>
      <w:r>
        <w:rPr>
          <w:u w:val="single"/>
        </w:rPr>
        <w:t>Robert ISAAC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F7200F3" w14:textId="0163C4CA" w:rsidR="001630EE" w:rsidRDefault="001630EE" w:rsidP="001630EE">
      <w:pPr>
        <w:pStyle w:val="NoSpacing"/>
      </w:pPr>
      <w:r>
        <w:t xml:space="preserve">of Swine Nunnery, East Riding of </w:t>
      </w:r>
      <w:bookmarkStart w:id="0" w:name="_GoBack"/>
      <w:bookmarkEnd w:id="0"/>
      <w:r>
        <w:t>Yorkshire.</w:t>
      </w:r>
    </w:p>
    <w:p w14:paraId="439B2818" w14:textId="77777777" w:rsidR="001630EE" w:rsidRDefault="001630EE" w:rsidP="001630EE">
      <w:pPr>
        <w:pStyle w:val="NoSpacing"/>
      </w:pPr>
    </w:p>
    <w:p w14:paraId="325DF4F0" w14:textId="77777777" w:rsidR="001630EE" w:rsidRDefault="001630EE" w:rsidP="001630EE">
      <w:pPr>
        <w:pStyle w:val="NoSpacing"/>
      </w:pPr>
    </w:p>
    <w:p w14:paraId="598A7B52" w14:textId="77777777" w:rsidR="001630EE" w:rsidRDefault="001630EE" w:rsidP="001630EE">
      <w:pPr>
        <w:pStyle w:val="NoSpacing"/>
      </w:pPr>
      <w:r>
        <w:t>13 Apr.1476</w:t>
      </w:r>
      <w:r>
        <w:tab/>
        <w:t>He was ordained priest at the altar of the Blessed Virgin Mary in York</w:t>
      </w:r>
    </w:p>
    <w:p w14:paraId="30A9D45A" w14:textId="77777777" w:rsidR="001630EE" w:rsidRDefault="001630EE" w:rsidP="001630EE">
      <w:pPr>
        <w:pStyle w:val="NoSpacing"/>
      </w:pPr>
      <w:r>
        <w:tab/>
      </w:r>
      <w:r>
        <w:tab/>
        <w:t>Minster by William Egremont, Bishop of Dromore(q.v.).</w:t>
      </w:r>
    </w:p>
    <w:p w14:paraId="7E44592F" w14:textId="77777777" w:rsidR="001630EE" w:rsidRDefault="001630EE" w:rsidP="001630EE">
      <w:pPr>
        <w:pStyle w:val="NoSpacing"/>
      </w:pPr>
      <w:r>
        <w:tab/>
      </w:r>
      <w:r>
        <w:tab/>
        <w:t>(“York Clergy Ordinations 1475-1500” ed. David M. Smith p.15)</w:t>
      </w:r>
    </w:p>
    <w:p w14:paraId="1F1E4DC6" w14:textId="77777777" w:rsidR="001630EE" w:rsidRDefault="001630EE" w:rsidP="001630EE">
      <w:pPr>
        <w:pStyle w:val="NoSpacing"/>
      </w:pPr>
    </w:p>
    <w:p w14:paraId="689A5568" w14:textId="77777777" w:rsidR="001630EE" w:rsidRDefault="001630EE" w:rsidP="001630EE">
      <w:pPr>
        <w:pStyle w:val="NoSpacing"/>
      </w:pPr>
    </w:p>
    <w:p w14:paraId="03CB64A1" w14:textId="77777777" w:rsidR="001630EE" w:rsidRDefault="001630EE" w:rsidP="001630EE">
      <w:pPr>
        <w:pStyle w:val="NoSpacing"/>
      </w:pPr>
      <w:r>
        <w:t>25 May 2019</w:t>
      </w:r>
    </w:p>
    <w:p w14:paraId="5E7037CF" w14:textId="34315CD5" w:rsidR="006B2F86" w:rsidRPr="001630EE" w:rsidRDefault="001630EE" w:rsidP="00E71FC3">
      <w:pPr>
        <w:pStyle w:val="NoSpacing"/>
      </w:pPr>
    </w:p>
    <w:sectPr w:rsidR="006B2F86" w:rsidRPr="001630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4C248" w14:textId="77777777" w:rsidR="001630EE" w:rsidRDefault="001630EE" w:rsidP="00E71FC3">
      <w:pPr>
        <w:spacing w:after="0" w:line="240" w:lineRule="auto"/>
      </w:pPr>
      <w:r>
        <w:separator/>
      </w:r>
    </w:p>
  </w:endnote>
  <w:endnote w:type="continuationSeparator" w:id="0">
    <w:p w14:paraId="0641F8E3" w14:textId="77777777" w:rsidR="001630EE" w:rsidRDefault="001630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82B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9FBD6" w14:textId="77777777" w:rsidR="001630EE" w:rsidRDefault="001630EE" w:rsidP="00E71FC3">
      <w:pPr>
        <w:spacing w:after="0" w:line="240" w:lineRule="auto"/>
      </w:pPr>
      <w:r>
        <w:separator/>
      </w:r>
    </w:p>
  </w:footnote>
  <w:footnote w:type="continuationSeparator" w:id="0">
    <w:p w14:paraId="479CAD6A" w14:textId="77777777" w:rsidR="001630EE" w:rsidRDefault="001630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EE"/>
    <w:rsid w:val="001630E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A1EE"/>
  <w15:chartTrackingRefBased/>
  <w15:docId w15:val="{7F3421B7-592C-4FE2-B91E-DADB8B92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2019-05-25T20:35:00Z</dcterms:created>
  <dcterms:modified xsi:type="dcterms:W3CDTF">2019-05-25T20:37:00Z</dcterms:modified>
</cp:coreProperties>
</file>