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97D0" w14:textId="77777777" w:rsidR="0049271C" w:rsidRDefault="0049271C" w:rsidP="0049271C">
      <w:pPr>
        <w:pStyle w:val="NoSpacing"/>
      </w:pPr>
      <w:r>
        <w:rPr>
          <w:u w:val="single"/>
        </w:rPr>
        <w:t>Richard ISAAC</w:t>
      </w:r>
      <w:r>
        <w:t xml:space="preserve">       (fl.1484)</w:t>
      </w:r>
    </w:p>
    <w:p w14:paraId="40B9EA84" w14:textId="77777777" w:rsidR="0049271C" w:rsidRDefault="0049271C" w:rsidP="0049271C">
      <w:pPr>
        <w:pStyle w:val="NoSpacing"/>
      </w:pPr>
      <w:r>
        <w:t>of London. Draper.</w:t>
      </w:r>
    </w:p>
    <w:p w14:paraId="3766AFA2" w14:textId="77777777" w:rsidR="0049271C" w:rsidRDefault="0049271C" w:rsidP="0049271C">
      <w:pPr>
        <w:pStyle w:val="NoSpacing"/>
      </w:pPr>
    </w:p>
    <w:p w14:paraId="796C9FFB" w14:textId="77777777" w:rsidR="0049271C" w:rsidRDefault="0049271C" w:rsidP="0049271C">
      <w:pPr>
        <w:pStyle w:val="NoSpacing"/>
      </w:pPr>
    </w:p>
    <w:p w14:paraId="694C4E20" w14:textId="77777777" w:rsidR="00546832" w:rsidRDefault="00546832" w:rsidP="00546832">
      <w:pPr>
        <w:pStyle w:val="NoSpacing"/>
      </w:pPr>
      <w:r>
        <w:tab/>
        <w:t>1481</w:t>
      </w:r>
      <w:r>
        <w:tab/>
        <w:t>He took on an apprentice, John Woodcock(q.v.).</w:t>
      </w:r>
    </w:p>
    <w:p w14:paraId="6C9D4AD2" w14:textId="25B0EAF4" w:rsidR="00546832" w:rsidRDefault="00546832" w:rsidP="0049271C">
      <w:pPr>
        <w:pStyle w:val="NoSpacing"/>
      </w:pPr>
      <w:r>
        <w:tab/>
      </w:r>
      <w:r>
        <w:tab/>
        <w:t xml:space="preserve">( </w:t>
      </w:r>
      <w:hyperlink r:id="rId6" w:history="1">
        <w:r w:rsidRPr="004E023A">
          <w:rPr>
            <w:rStyle w:val="Hyperlink"/>
          </w:rPr>
          <w:t>www.londonroll.org</w:t>
        </w:r>
      </w:hyperlink>
      <w:r>
        <w:t xml:space="preserve"> )</w:t>
      </w:r>
    </w:p>
    <w:p w14:paraId="574260FC" w14:textId="77777777" w:rsidR="0049271C" w:rsidRDefault="0049271C" w:rsidP="0049271C">
      <w:pPr>
        <w:pStyle w:val="NoSpacing"/>
      </w:pPr>
      <w:r>
        <w:tab/>
        <w:t>1484</w:t>
      </w:r>
      <w:r>
        <w:tab/>
        <w:t>He took on an apprentice, John Knollys(q.v.).</w:t>
      </w:r>
    </w:p>
    <w:p w14:paraId="288F86AE" w14:textId="77777777" w:rsidR="0049271C" w:rsidRDefault="0049271C" w:rsidP="0049271C">
      <w:pPr>
        <w:pStyle w:val="NoSpacing"/>
      </w:pPr>
      <w:r>
        <w:tab/>
      </w:r>
      <w:r>
        <w:tab/>
        <w:t xml:space="preserve">( </w:t>
      </w:r>
      <w:hyperlink r:id="rId7" w:history="1">
        <w:r w:rsidRPr="00C528BF">
          <w:rPr>
            <w:rStyle w:val="Hyperlink"/>
          </w:rPr>
          <w:t>www.londonroll.com</w:t>
        </w:r>
      </w:hyperlink>
      <w:r>
        <w:t xml:space="preserve"> )</w:t>
      </w:r>
    </w:p>
    <w:p w14:paraId="252E809A" w14:textId="77777777" w:rsidR="0049271C" w:rsidRDefault="0049271C" w:rsidP="0049271C">
      <w:pPr>
        <w:pStyle w:val="NoSpacing"/>
      </w:pPr>
    </w:p>
    <w:p w14:paraId="0408610D" w14:textId="77777777" w:rsidR="0049271C" w:rsidRDefault="0049271C" w:rsidP="0049271C">
      <w:pPr>
        <w:pStyle w:val="NoSpacing"/>
      </w:pPr>
    </w:p>
    <w:p w14:paraId="507FDFAD" w14:textId="77777777" w:rsidR="0049271C" w:rsidRDefault="0049271C" w:rsidP="0049271C">
      <w:pPr>
        <w:pStyle w:val="NoSpacing"/>
      </w:pPr>
      <w:r>
        <w:t>21 November 2024</w:t>
      </w:r>
    </w:p>
    <w:p w14:paraId="1BBDA4C4" w14:textId="6CB44F69" w:rsidR="00546832" w:rsidRDefault="00546832" w:rsidP="0049271C">
      <w:pPr>
        <w:pStyle w:val="NoSpacing"/>
      </w:pPr>
      <w:r>
        <w:t>16 May 2025</w:t>
      </w:r>
    </w:p>
    <w:p w14:paraId="084FB2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A7A0F" w14:textId="77777777" w:rsidR="000D1324" w:rsidRDefault="000D1324" w:rsidP="009139A6">
      <w:r>
        <w:separator/>
      </w:r>
    </w:p>
  </w:endnote>
  <w:endnote w:type="continuationSeparator" w:id="0">
    <w:p w14:paraId="5CD2C6BA" w14:textId="77777777" w:rsidR="000D1324" w:rsidRDefault="000D13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57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76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E84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F5172" w14:textId="77777777" w:rsidR="000D1324" w:rsidRDefault="000D1324" w:rsidP="009139A6">
      <w:r>
        <w:separator/>
      </w:r>
    </w:p>
  </w:footnote>
  <w:footnote w:type="continuationSeparator" w:id="0">
    <w:p w14:paraId="0DBAFE95" w14:textId="77777777" w:rsidR="000D1324" w:rsidRDefault="000D13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A63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48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99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1C"/>
    <w:rsid w:val="000666E0"/>
    <w:rsid w:val="000D1324"/>
    <w:rsid w:val="002510B7"/>
    <w:rsid w:val="00270799"/>
    <w:rsid w:val="0049271C"/>
    <w:rsid w:val="00546832"/>
    <w:rsid w:val="005C130B"/>
    <w:rsid w:val="0072085D"/>
    <w:rsid w:val="00826F5C"/>
    <w:rsid w:val="009139A6"/>
    <w:rsid w:val="009411C2"/>
    <w:rsid w:val="009448BB"/>
    <w:rsid w:val="00947624"/>
    <w:rsid w:val="00A3176C"/>
    <w:rsid w:val="00AB412F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63E4B"/>
  <w15:chartTrackingRefBased/>
  <w15:docId w15:val="{1BAF151E-7246-4961-AEAF-227A4ACE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27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ondonrol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2024-11-22T07:33:00Z</dcterms:created>
  <dcterms:modified xsi:type="dcterms:W3CDTF">2025-05-16T06:26:00Z</dcterms:modified>
</cp:coreProperties>
</file>