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DF1" w:rsidRDefault="006B7DF1" w:rsidP="006B7D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ISAAC</w:t>
      </w:r>
      <w:r w:rsidR="00546BEF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gramStart"/>
      <w:r w:rsidR="00546BEF">
        <w:rPr>
          <w:rFonts w:ascii="Times New Roman" w:hAnsi="Times New Roman" w:cs="Times New Roman"/>
          <w:sz w:val="24"/>
          <w:szCs w:val="24"/>
          <w:u w:val="single"/>
        </w:rPr>
        <w:t>ISAAK)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(fl.1428)</w:t>
      </w:r>
    </w:p>
    <w:p w:rsidR="006B7DF1" w:rsidRDefault="006B7DF1" w:rsidP="006B7D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St.Germans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Priory.</w:t>
      </w:r>
    </w:p>
    <w:p w:rsidR="006B7DF1" w:rsidRDefault="006B7DF1" w:rsidP="006B7D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7DF1" w:rsidRDefault="006B7DF1" w:rsidP="006B7D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7DF1" w:rsidRDefault="006B7DF1" w:rsidP="006B7DF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Feb.1428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6B7DF1" w:rsidRDefault="006B7DF1" w:rsidP="006B7D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Exeter1420-55” part 4 p.117)</w:t>
      </w:r>
    </w:p>
    <w:p w:rsidR="00546BEF" w:rsidRDefault="00546BEF" w:rsidP="006B7D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same place.   (ibid.p.118)</w:t>
      </w:r>
    </w:p>
    <w:p w:rsidR="00D50A8D" w:rsidRDefault="00D50A8D" w:rsidP="006B7D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</w:t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6B7DF1" w:rsidRDefault="006B7DF1" w:rsidP="006B7D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7DF1" w:rsidRDefault="006B7DF1" w:rsidP="006B7D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6B7DF1" w:rsidP="006B7D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June 2016</w:t>
      </w:r>
    </w:p>
    <w:p w:rsidR="00546BEF" w:rsidRPr="006B7DF1" w:rsidRDefault="00546BEF" w:rsidP="006B7D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2016</w:t>
      </w:r>
    </w:p>
    <w:sectPr w:rsidR="00546BEF" w:rsidRPr="006B7DF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DF1" w:rsidRDefault="006B7DF1" w:rsidP="00E71FC3">
      <w:pPr>
        <w:spacing w:after="0" w:line="240" w:lineRule="auto"/>
      </w:pPr>
      <w:r>
        <w:separator/>
      </w:r>
    </w:p>
  </w:endnote>
  <w:endnote w:type="continuationSeparator" w:id="0">
    <w:p w:rsidR="006B7DF1" w:rsidRDefault="006B7D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DF1" w:rsidRDefault="006B7DF1" w:rsidP="00E71FC3">
      <w:pPr>
        <w:spacing w:after="0" w:line="240" w:lineRule="auto"/>
      </w:pPr>
      <w:r>
        <w:separator/>
      </w:r>
    </w:p>
  </w:footnote>
  <w:footnote w:type="continuationSeparator" w:id="0">
    <w:p w:rsidR="006B7DF1" w:rsidRDefault="006B7D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DF1"/>
    <w:rsid w:val="00546BEF"/>
    <w:rsid w:val="006B7DF1"/>
    <w:rsid w:val="00AB52E8"/>
    <w:rsid w:val="00B16D3F"/>
    <w:rsid w:val="00D50A8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0E8B8"/>
  <w15:chartTrackingRefBased/>
  <w15:docId w15:val="{E5254E4B-C289-4CA1-853C-DC0B6121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2016-06-13T14:39:00Z</dcterms:created>
  <dcterms:modified xsi:type="dcterms:W3CDTF">2016-06-20T15:58:00Z</dcterms:modified>
</cp:coreProperties>
</file>