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8191E" w14:textId="77777777" w:rsidR="008F38BC" w:rsidRDefault="008F38BC" w:rsidP="008F38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IRYSSH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5E486ABD" w14:textId="77777777" w:rsidR="008F38BC" w:rsidRDefault="008F38BC" w:rsidP="008F38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B33C282" w14:textId="77777777" w:rsidR="008F38BC" w:rsidRDefault="008F38BC" w:rsidP="008F38BC">
      <w:pPr>
        <w:rPr>
          <w:rFonts w:ascii="Times New Roman" w:hAnsi="Times New Roman" w:cs="Times New Roman"/>
          <w:sz w:val="24"/>
          <w:szCs w:val="24"/>
        </w:rPr>
      </w:pPr>
    </w:p>
    <w:p w14:paraId="2BB9B3A5" w14:textId="77777777" w:rsidR="008F38BC" w:rsidRDefault="008F38BC" w:rsidP="008F38BC">
      <w:pPr>
        <w:rPr>
          <w:rFonts w:ascii="Times New Roman" w:hAnsi="Times New Roman" w:cs="Times New Roman"/>
          <w:sz w:val="24"/>
          <w:szCs w:val="24"/>
        </w:rPr>
      </w:pPr>
    </w:p>
    <w:p w14:paraId="0E2D802F" w14:textId="77777777" w:rsidR="008F38BC" w:rsidRDefault="008F38BC" w:rsidP="008F38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29B4A3E" w14:textId="77777777" w:rsidR="008F38BC" w:rsidRDefault="008F38BC" w:rsidP="008F38B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p.248)</w:t>
      </w:r>
    </w:p>
    <w:p w14:paraId="1A7BE4B9" w14:textId="77777777" w:rsidR="008F38BC" w:rsidRDefault="008F38BC" w:rsidP="008F38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E024987" w14:textId="77777777" w:rsidR="008F38BC" w:rsidRDefault="008F38BC" w:rsidP="008F38BC">
      <w:pPr>
        <w:rPr>
          <w:rFonts w:ascii="Times New Roman" w:hAnsi="Times New Roman" w:cs="Times New Roman"/>
          <w:sz w:val="24"/>
          <w:szCs w:val="24"/>
        </w:rPr>
      </w:pPr>
    </w:p>
    <w:p w14:paraId="58CB92FD" w14:textId="77777777" w:rsidR="008F38BC" w:rsidRDefault="008F38BC" w:rsidP="008F38BC">
      <w:pPr>
        <w:rPr>
          <w:rFonts w:ascii="Times New Roman" w:hAnsi="Times New Roman" w:cs="Times New Roman"/>
          <w:sz w:val="24"/>
          <w:szCs w:val="24"/>
        </w:rPr>
      </w:pPr>
    </w:p>
    <w:p w14:paraId="14D2D0AD" w14:textId="77777777" w:rsidR="008F38BC" w:rsidRDefault="008F38BC" w:rsidP="008F38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2022</w:t>
      </w:r>
    </w:p>
    <w:p w14:paraId="70C6C9E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DA053" w14:textId="77777777" w:rsidR="008F38BC" w:rsidRDefault="008F38BC" w:rsidP="009139A6">
      <w:r>
        <w:separator/>
      </w:r>
    </w:p>
  </w:endnote>
  <w:endnote w:type="continuationSeparator" w:id="0">
    <w:p w14:paraId="0550951B" w14:textId="77777777" w:rsidR="008F38BC" w:rsidRDefault="008F38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E0D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AC7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1EE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D72AD" w14:textId="77777777" w:rsidR="008F38BC" w:rsidRDefault="008F38BC" w:rsidP="009139A6">
      <w:r>
        <w:separator/>
      </w:r>
    </w:p>
  </w:footnote>
  <w:footnote w:type="continuationSeparator" w:id="0">
    <w:p w14:paraId="4BE82839" w14:textId="77777777" w:rsidR="008F38BC" w:rsidRDefault="008F38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15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936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918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BC"/>
    <w:rsid w:val="000666E0"/>
    <w:rsid w:val="002510B7"/>
    <w:rsid w:val="005C130B"/>
    <w:rsid w:val="00826F5C"/>
    <w:rsid w:val="008F38B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B7598"/>
  <w15:chartTrackingRefBased/>
  <w15:docId w15:val="{8FB6A9E9-F5A6-437A-92C4-3F51BD57D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8B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2022-03-05T16:00:00Z</dcterms:created>
  <dcterms:modified xsi:type="dcterms:W3CDTF">2022-03-05T16:00:00Z</dcterms:modified>
</cp:coreProperties>
</file>