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64245" w14:textId="77777777" w:rsidR="00C17D32" w:rsidRDefault="00C17D32" w:rsidP="00C17D32">
      <w:pPr>
        <w:pStyle w:val="NoSpacing"/>
      </w:pPr>
      <w:r>
        <w:rPr>
          <w:u w:val="single"/>
        </w:rPr>
        <w:t>William IRYSHE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7E28FDDF" w14:textId="77777777" w:rsidR="00C17D32" w:rsidRDefault="00C17D32" w:rsidP="00C17D32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14:paraId="05A045AF" w14:textId="77777777" w:rsidR="00C17D32" w:rsidRDefault="00C17D32" w:rsidP="00C17D32">
      <w:pPr>
        <w:pStyle w:val="NoSpacing"/>
      </w:pPr>
    </w:p>
    <w:p w14:paraId="709DECD0" w14:textId="77777777" w:rsidR="00C17D32" w:rsidRDefault="00C17D32" w:rsidP="00C17D32">
      <w:pPr>
        <w:pStyle w:val="NoSpacing"/>
      </w:pPr>
    </w:p>
    <w:p w14:paraId="7592E823" w14:textId="18A86372" w:rsidR="00C17D32" w:rsidRDefault="00C17D32" w:rsidP="00C17D3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by the city to Henry VI.</w:t>
      </w:r>
    </w:p>
    <w:p w14:paraId="1FE07B3B" w14:textId="77777777" w:rsidR="00C17D32" w:rsidRDefault="00C17D32" w:rsidP="00C17D3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01E44B4C" w14:textId="77777777" w:rsidR="00C17D32" w:rsidRDefault="00C17D32" w:rsidP="00C17D32">
      <w:pPr>
        <w:pStyle w:val="NoSpacing"/>
      </w:pPr>
    </w:p>
    <w:p w14:paraId="2E295350" w14:textId="77777777" w:rsidR="00C17D32" w:rsidRDefault="00C17D32" w:rsidP="00C17D32">
      <w:pPr>
        <w:pStyle w:val="NoSpacing"/>
      </w:pPr>
    </w:p>
    <w:p w14:paraId="026E0075" w14:textId="77777777" w:rsidR="00C17D32" w:rsidRDefault="00C17D32" w:rsidP="00C17D32">
      <w:pPr>
        <w:pStyle w:val="NoSpacing"/>
      </w:pPr>
      <w:r>
        <w:t>30 January 2018</w:t>
      </w:r>
    </w:p>
    <w:p w14:paraId="2D350797" w14:textId="3BD1EC5A" w:rsidR="006B2F86" w:rsidRPr="00C17D32" w:rsidRDefault="00C17D32" w:rsidP="00E71FC3">
      <w:pPr>
        <w:pStyle w:val="NoSpacing"/>
      </w:pPr>
    </w:p>
    <w:sectPr w:rsidR="006B2F86" w:rsidRPr="00C17D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9AEE8" w14:textId="77777777" w:rsidR="00C17D32" w:rsidRDefault="00C17D32" w:rsidP="00E71FC3">
      <w:pPr>
        <w:spacing w:after="0" w:line="240" w:lineRule="auto"/>
      </w:pPr>
      <w:r>
        <w:separator/>
      </w:r>
    </w:p>
  </w:endnote>
  <w:endnote w:type="continuationSeparator" w:id="0">
    <w:p w14:paraId="7EAAA77A" w14:textId="77777777" w:rsidR="00C17D32" w:rsidRDefault="00C17D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F34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3C119" w14:textId="77777777" w:rsidR="00C17D32" w:rsidRDefault="00C17D32" w:rsidP="00E71FC3">
      <w:pPr>
        <w:spacing w:after="0" w:line="240" w:lineRule="auto"/>
      </w:pPr>
      <w:r>
        <w:separator/>
      </w:r>
    </w:p>
  </w:footnote>
  <w:footnote w:type="continuationSeparator" w:id="0">
    <w:p w14:paraId="2FBA8292" w14:textId="77777777" w:rsidR="00C17D32" w:rsidRDefault="00C17D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32"/>
    <w:rsid w:val="001A7C09"/>
    <w:rsid w:val="00577BD5"/>
    <w:rsid w:val="00656CBA"/>
    <w:rsid w:val="006A1F77"/>
    <w:rsid w:val="00733BE7"/>
    <w:rsid w:val="00AB52E8"/>
    <w:rsid w:val="00B16D3F"/>
    <w:rsid w:val="00BB41AC"/>
    <w:rsid w:val="00C17D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5EF9C"/>
  <w15:chartTrackingRefBased/>
  <w15:docId w15:val="{90E6D212-C0CA-4B71-B62D-6622CE74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9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2018-01-30T09:56:00Z</dcterms:created>
  <dcterms:modified xsi:type="dcterms:W3CDTF">2018-01-30T09:57:00Z</dcterms:modified>
</cp:coreProperties>
</file>