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654A7" w14:textId="77777777" w:rsidR="00EA5CC6" w:rsidRDefault="00EA5CC6" w:rsidP="00EA5CC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Master Richard IRWYLHAM</w:t>
      </w:r>
      <w:r>
        <w:rPr>
          <w:rStyle w:val="s1"/>
        </w:rPr>
        <w:t xml:space="preserve"> 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fl.1509)</w:t>
      </w:r>
    </w:p>
    <w:p w14:paraId="680A7F67" w14:textId="77777777" w:rsidR="00EA5CC6" w:rsidRDefault="00EA5CC6" w:rsidP="00EA5CC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Vicar of East </w:t>
      </w:r>
      <w:proofErr w:type="spellStart"/>
      <w:r>
        <w:rPr>
          <w:rStyle w:val="s1"/>
        </w:rPr>
        <w:t>Barsham</w:t>
      </w:r>
      <w:proofErr w:type="spellEnd"/>
      <w:r>
        <w:rPr>
          <w:rStyle w:val="s1"/>
        </w:rPr>
        <w:t>, Norfolk.</w:t>
      </w:r>
    </w:p>
    <w:p w14:paraId="75C69278" w14:textId="77777777" w:rsidR="00EA5CC6" w:rsidRDefault="00EA5CC6" w:rsidP="00EA5CC6">
      <w:pPr>
        <w:pStyle w:val="NoSpacing"/>
        <w:tabs>
          <w:tab w:val="left" w:pos="720"/>
        </w:tabs>
        <w:rPr>
          <w:rStyle w:val="s1"/>
        </w:rPr>
      </w:pPr>
    </w:p>
    <w:p w14:paraId="5DEDEFB1" w14:textId="77777777" w:rsidR="00EA5CC6" w:rsidRDefault="00EA5CC6" w:rsidP="00EA5CC6">
      <w:pPr>
        <w:pStyle w:val="NoSpacing"/>
        <w:tabs>
          <w:tab w:val="left" w:pos="720"/>
        </w:tabs>
        <w:rPr>
          <w:rStyle w:val="s1"/>
        </w:rPr>
      </w:pPr>
    </w:p>
    <w:p w14:paraId="0C113AF0" w14:textId="77777777" w:rsidR="00EA5CC6" w:rsidRDefault="00EA5CC6" w:rsidP="00EA5CC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1509</w:t>
      </w:r>
      <w:r>
        <w:rPr>
          <w:rStyle w:val="s1"/>
        </w:rPr>
        <w:tab/>
        <w:t>He made his Will.</w:t>
      </w:r>
    </w:p>
    <w:p w14:paraId="0C0EB04E" w14:textId="77777777" w:rsidR="00EA5CC6" w:rsidRDefault="00EA5CC6" w:rsidP="00EA5CC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</w:r>
      <w:r w:rsidRPr="0047582A">
        <w:rPr>
          <w:rStyle w:val="s1"/>
        </w:rPr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1</w:t>
      </w:r>
      <w:r>
        <w:rPr>
          <w:rStyle w:val="s1"/>
        </w:rPr>
        <w:t>72)</w:t>
      </w:r>
    </w:p>
    <w:p w14:paraId="2A8E4CC5" w14:textId="77777777" w:rsidR="00EA5CC6" w:rsidRDefault="00EA5CC6" w:rsidP="00EA5CC6">
      <w:pPr>
        <w:pStyle w:val="NoSpacing"/>
        <w:tabs>
          <w:tab w:val="left" w:pos="720"/>
        </w:tabs>
        <w:rPr>
          <w:rStyle w:val="s1"/>
        </w:rPr>
      </w:pPr>
    </w:p>
    <w:p w14:paraId="3023F064" w14:textId="77777777" w:rsidR="00EA5CC6" w:rsidRDefault="00EA5CC6" w:rsidP="00EA5CC6">
      <w:pPr>
        <w:pStyle w:val="NoSpacing"/>
        <w:tabs>
          <w:tab w:val="left" w:pos="720"/>
        </w:tabs>
        <w:rPr>
          <w:rStyle w:val="s1"/>
        </w:rPr>
      </w:pPr>
    </w:p>
    <w:p w14:paraId="6DCA0976" w14:textId="77777777" w:rsidR="00EA5CC6" w:rsidRDefault="00EA5CC6" w:rsidP="00EA5CC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10 September 2021</w:t>
      </w:r>
    </w:p>
    <w:p w14:paraId="67D5BF9A" w14:textId="0E3AB9FD" w:rsidR="00BA00AB" w:rsidRPr="00EB3209" w:rsidRDefault="00BA00AB" w:rsidP="00EA5CC6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69133" w14:textId="77777777" w:rsidR="00EA5CC6" w:rsidRDefault="00EA5CC6" w:rsidP="009139A6">
      <w:r>
        <w:separator/>
      </w:r>
    </w:p>
  </w:endnote>
  <w:endnote w:type="continuationSeparator" w:id="0">
    <w:p w14:paraId="66737E99" w14:textId="77777777" w:rsidR="00EA5CC6" w:rsidRDefault="00EA5C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8CD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0A57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7B1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47128" w14:textId="77777777" w:rsidR="00EA5CC6" w:rsidRDefault="00EA5CC6" w:rsidP="009139A6">
      <w:r>
        <w:separator/>
      </w:r>
    </w:p>
  </w:footnote>
  <w:footnote w:type="continuationSeparator" w:id="0">
    <w:p w14:paraId="09C61076" w14:textId="77777777" w:rsidR="00EA5CC6" w:rsidRDefault="00EA5C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FF3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84A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07F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CC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A5CC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4472A"/>
  <w15:chartTrackingRefBased/>
  <w15:docId w15:val="{C2CF30ED-F82A-408F-9DBD-B15489398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A5CC6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EA5CC6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2021-10-05T07:29:00Z</dcterms:created>
  <dcterms:modified xsi:type="dcterms:W3CDTF">2021-10-05T07:29:00Z</dcterms:modified>
</cp:coreProperties>
</file>