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210AA2" w14:textId="58650D75" w:rsidR="006B2F86" w:rsidRDefault="00DE01EF" w:rsidP="00E71FC3">
      <w:pPr>
        <w:pStyle w:val="NoSpacing"/>
      </w:pPr>
      <w:r>
        <w:rPr>
          <w:u w:val="single"/>
        </w:rPr>
        <w:t>Robert IRTON</w:t>
      </w:r>
      <w:r>
        <w:t xml:space="preserve">   </w:t>
      </w:r>
      <w:proofErr w:type="gramStart"/>
      <w:r>
        <w:t xml:space="preserve">   (</w:t>
      </w:r>
      <w:proofErr w:type="gramEnd"/>
      <w:r>
        <w:t>d.1429)</w:t>
      </w:r>
    </w:p>
    <w:p w14:paraId="37C21BF1" w14:textId="4BE291C8" w:rsidR="00DE01EF" w:rsidRDefault="00DE01EF" w:rsidP="00E71FC3">
      <w:pPr>
        <w:pStyle w:val="NoSpacing"/>
      </w:pPr>
      <w:r>
        <w:t>of York. Chaplain.</w:t>
      </w:r>
    </w:p>
    <w:p w14:paraId="4DFF8E41" w14:textId="60014354" w:rsidR="00DE01EF" w:rsidRDefault="00DE01EF" w:rsidP="00E71FC3">
      <w:pPr>
        <w:pStyle w:val="NoSpacing"/>
      </w:pPr>
    </w:p>
    <w:p w14:paraId="2B80E70D" w14:textId="0B2CA907" w:rsidR="00DE01EF" w:rsidRDefault="00DE01EF" w:rsidP="00E71FC3">
      <w:pPr>
        <w:pStyle w:val="NoSpacing"/>
      </w:pPr>
    </w:p>
    <w:p w14:paraId="4B5D3A13" w14:textId="3561D2D4" w:rsidR="00DE01EF" w:rsidRDefault="00DE01EF" w:rsidP="00E71FC3">
      <w:pPr>
        <w:pStyle w:val="NoSpacing"/>
      </w:pPr>
      <w:r>
        <w:t>12 Aug.1429</w:t>
      </w:r>
      <w:r>
        <w:tab/>
        <w:t>He made his Will.   (W.Y.R. p.92)</w:t>
      </w:r>
    </w:p>
    <w:p w14:paraId="04E1CE7C" w14:textId="7811E0AF" w:rsidR="00DE01EF" w:rsidRDefault="00DE01EF" w:rsidP="00E71FC3">
      <w:pPr>
        <w:pStyle w:val="NoSpacing"/>
      </w:pPr>
      <w:r>
        <w:t>16 Aug.</w:t>
      </w:r>
      <w:r>
        <w:tab/>
        <w:t>Probate of his Will.   (ibid.)</w:t>
      </w:r>
    </w:p>
    <w:p w14:paraId="60E5894A" w14:textId="60D0D57D" w:rsidR="00DE01EF" w:rsidRDefault="00DE01EF" w:rsidP="00E71FC3">
      <w:pPr>
        <w:pStyle w:val="NoSpacing"/>
      </w:pPr>
    </w:p>
    <w:p w14:paraId="469B150B" w14:textId="468331C5" w:rsidR="00DE01EF" w:rsidRDefault="00DE01EF" w:rsidP="00E71FC3">
      <w:pPr>
        <w:pStyle w:val="NoSpacing"/>
      </w:pPr>
    </w:p>
    <w:p w14:paraId="32192630" w14:textId="464AD67C" w:rsidR="00DE01EF" w:rsidRPr="00DE01EF" w:rsidRDefault="00DE01EF" w:rsidP="00E71FC3">
      <w:pPr>
        <w:pStyle w:val="NoSpacing"/>
      </w:pPr>
      <w:r>
        <w:t>14 January 2019</w:t>
      </w:r>
      <w:bookmarkStart w:id="0" w:name="_GoBack"/>
      <w:bookmarkEnd w:id="0"/>
    </w:p>
    <w:sectPr w:rsidR="00DE01EF" w:rsidRPr="00DE01E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B0792B" w14:textId="77777777" w:rsidR="00DE01EF" w:rsidRDefault="00DE01EF" w:rsidP="00E71FC3">
      <w:pPr>
        <w:spacing w:after="0" w:line="240" w:lineRule="auto"/>
      </w:pPr>
      <w:r>
        <w:separator/>
      </w:r>
    </w:p>
  </w:endnote>
  <w:endnote w:type="continuationSeparator" w:id="0">
    <w:p w14:paraId="2B4D23EB" w14:textId="77777777" w:rsidR="00DE01EF" w:rsidRDefault="00DE01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9542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A1C80C" w14:textId="77777777" w:rsidR="00DE01EF" w:rsidRDefault="00DE01EF" w:rsidP="00E71FC3">
      <w:pPr>
        <w:spacing w:after="0" w:line="240" w:lineRule="auto"/>
      </w:pPr>
      <w:r>
        <w:separator/>
      </w:r>
    </w:p>
  </w:footnote>
  <w:footnote w:type="continuationSeparator" w:id="0">
    <w:p w14:paraId="6FBDB28A" w14:textId="77777777" w:rsidR="00DE01EF" w:rsidRDefault="00DE01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1EF"/>
    <w:rsid w:val="001A7C09"/>
    <w:rsid w:val="00577BD5"/>
    <w:rsid w:val="00656CBA"/>
    <w:rsid w:val="006A1F77"/>
    <w:rsid w:val="00733BE7"/>
    <w:rsid w:val="00AB52E8"/>
    <w:rsid w:val="00B16D3F"/>
    <w:rsid w:val="00BB41AC"/>
    <w:rsid w:val="00DE01E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2370F"/>
  <w15:chartTrackingRefBased/>
  <w15:docId w15:val="{73D3A129-23EC-42D0-8C9E-80FC684FA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2019-01-14T20:25:00Z</dcterms:created>
  <dcterms:modified xsi:type="dcterms:W3CDTF">2019-01-14T20:29:00Z</dcterms:modified>
</cp:coreProperties>
</file>