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0A23" w:rsidRDefault="008F0A23" w:rsidP="008F0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IRLOND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F0A23" w:rsidRDefault="008F0A23" w:rsidP="008F0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Bedfield</w:t>
      </w:r>
      <w:proofErr w:type="spellEnd"/>
      <w:r>
        <w:rPr>
          <w:rFonts w:ascii="Times New Roman" w:hAnsi="Times New Roman" w:cs="Times New Roman"/>
        </w:rPr>
        <w:t>, Suffolk. Husbandman.</w:t>
      </w:r>
    </w:p>
    <w:p w:rsidR="008F0A23" w:rsidRDefault="008F0A23" w:rsidP="008F0A23">
      <w:pPr>
        <w:rPr>
          <w:rFonts w:ascii="Times New Roman" w:hAnsi="Times New Roman" w:cs="Times New Roman"/>
        </w:rPr>
      </w:pPr>
    </w:p>
    <w:p w:rsidR="008F0A23" w:rsidRDefault="008F0A23" w:rsidP="008F0A23">
      <w:pPr>
        <w:rPr>
          <w:rFonts w:ascii="Times New Roman" w:hAnsi="Times New Roman" w:cs="Times New Roman"/>
        </w:rPr>
      </w:pPr>
    </w:p>
    <w:p w:rsidR="008F0A23" w:rsidRDefault="008F0A23" w:rsidP="008F0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Philip Crane(q.v.) brought a plaint of debt against him, Simon Cole(q.v.),</w:t>
      </w:r>
    </w:p>
    <w:p w:rsidR="008F0A23" w:rsidRDefault="008F0A23" w:rsidP="008F0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Alexander Peverell of </w:t>
      </w:r>
      <w:proofErr w:type="spellStart"/>
      <w:r>
        <w:rPr>
          <w:rFonts w:ascii="Times New Roman" w:hAnsi="Times New Roman" w:cs="Times New Roman"/>
        </w:rPr>
        <w:t>Cretingham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Corbold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8F0A23" w:rsidRPr="003462D6" w:rsidRDefault="008F0A23" w:rsidP="008F0A23">
      <w:pPr>
        <w:ind w:left="72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Worlingham</w:t>
      </w:r>
      <w:proofErr w:type="spellEnd"/>
      <w:r>
        <w:rPr>
          <w:rFonts w:ascii="Times New Roman" w:hAnsi="Times New Roman" w:cs="Times New Roman"/>
        </w:rPr>
        <w:t>(q.v.).</w:t>
      </w:r>
    </w:p>
    <w:p w:rsidR="008F0A23" w:rsidRDefault="008F0A23" w:rsidP="008F0A23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8F0A23" w:rsidRDefault="008F0A23" w:rsidP="008F0A23">
      <w:pPr>
        <w:rPr>
          <w:rFonts w:ascii="Times New Roman" w:hAnsi="Times New Roman" w:cs="Times New Roman"/>
        </w:rPr>
      </w:pPr>
    </w:p>
    <w:p w:rsidR="008F0A23" w:rsidRDefault="008F0A23" w:rsidP="008F0A23">
      <w:pPr>
        <w:rPr>
          <w:rFonts w:ascii="Times New Roman" w:hAnsi="Times New Roman" w:cs="Times New Roman"/>
        </w:rPr>
      </w:pPr>
    </w:p>
    <w:p w:rsidR="008F0A23" w:rsidRDefault="008F0A23" w:rsidP="008F0A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August 2017</w:t>
      </w:r>
    </w:p>
    <w:p w:rsidR="006B2F86" w:rsidRPr="00E71FC3" w:rsidRDefault="008F0A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0A23" w:rsidRDefault="008F0A23" w:rsidP="00E71FC3">
      <w:r>
        <w:separator/>
      </w:r>
    </w:p>
  </w:endnote>
  <w:endnote w:type="continuationSeparator" w:id="0">
    <w:p w:rsidR="008F0A23" w:rsidRDefault="008F0A2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0A23" w:rsidRDefault="008F0A23" w:rsidP="00E71FC3">
      <w:r>
        <w:separator/>
      </w:r>
    </w:p>
  </w:footnote>
  <w:footnote w:type="continuationSeparator" w:id="0">
    <w:p w:rsidR="008F0A23" w:rsidRDefault="008F0A2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A23"/>
    <w:rsid w:val="001A7C09"/>
    <w:rsid w:val="00577BD5"/>
    <w:rsid w:val="00656CBA"/>
    <w:rsid w:val="006A1F77"/>
    <w:rsid w:val="00733BE7"/>
    <w:rsid w:val="008F0A2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B3D7EB-BF73-4F38-B5AA-221374FE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0A2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2017-08-12T19:05:00Z</dcterms:created>
  <dcterms:modified xsi:type="dcterms:W3CDTF">2017-08-12T19:05:00Z</dcterms:modified>
</cp:coreProperties>
</file>