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76C3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Robert de IRLOND (alias 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IRLAND)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 (fl.1404)</w:t>
      </w:r>
    </w:p>
    <w:p w14:paraId="6676C4C5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Esquire.</w:t>
      </w:r>
    </w:p>
    <w:p w14:paraId="7567A0AA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8B9791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424841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8 Jun.</w:t>
      </w: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as he was about to enter naval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service</w:t>
      </w:r>
      <w:proofErr w:type="gramEnd"/>
    </w:p>
    <w:p w14:paraId="32DAB065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under the command of Thomas Berkeley(q.v.).</w:t>
      </w:r>
    </w:p>
    <w:p w14:paraId="0AADD0CF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(C.P.R.1401-5 p.401)</w:t>
      </w:r>
    </w:p>
    <w:p w14:paraId="49305EEE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B6A01C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292F3B" w14:textId="77777777" w:rsidR="00E51E51" w:rsidRDefault="00E51E51" w:rsidP="00E51E5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February 2023</w:t>
      </w:r>
    </w:p>
    <w:p w14:paraId="0DBC45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F2D91" w14:textId="77777777" w:rsidR="00E51E51" w:rsidRDefault="00E51E51" w:rsidP="009139A6">
      <w:r>
        <w:separator/>
      </w:r>
    </w:p>
  </w:endnote>
  <w:endnote w:type="continuationSeparator" w:id="0">
    <w:p w14:paraId="027A26F0" w14:textId="77777777" w:rsidR="00E51E51" w:rsidRDefault="00E51E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E10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7B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D5C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C4B97" w14:textId="77777777" w:rsidR="00E51E51" w:rsidRDefault="00E51E51" w:rsidP="009139A6">
      <w:r>
        <w:separator/>
      </w:r>
    </w:p>
  </w:footnote>
  <w:footnote w:type="continuationSeparator" w:id="0">
    <w:p w14:paraId="77CE19D1" w14:textId="77777777" w:rsidR="00E51E51" w:rsidRDefault="00E51E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707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288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CF3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5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1E5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DC1FB"/>
  <w15:chartTrackingRefBased/>
  <w15:docId w15:val="{F99E4803-41D7-4AB9-959B-44F5A4DD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2023-03-01T19:30:00Z</dcterms:created>
  <dcterms:modified xsi:type="dcterms:W3CDTF">2023-03-01T19:31:00Z</dcterms:modified>
</cp:coreProperties>
</file>