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331C8" w14:textId="0AD83725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IRLOND</w:t>
      </w:r>
      <w:r>
        <w:rPr>
          <w:rFonts w:ascii="Times New Roman" w:eastAsia="Calibri" w:hAnsi="Times New Roman" w:cs="Times New Roman"/>
        </w:rPr>
        <w:t xml:space="preserve">      (fl.1484)</w:t>
      </w:r>
    </w:p>
    <w:p w14:paraId="51498652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Somerton, Somerset. Yeoman.</w:t>
      </w:r>
    </w:p>
    <w:p w14:paraId="0CB2C844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41B98F53" w14:textId="12F168C1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58B8D752" w14:textId="77777777" w:rsidR="002E7F7C" w:rsidRDefault="002E7F7C" w:rsidP="002E7F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Cheverell of Chaunt Marell, Dorset(q.v.), brought a plaint of debt against</w:t>
      </w:r>
    </w:p>
    <w:p w14:paraId="4629382F" w14:textId="77777777" w:rsidR="002E7F7C" w:rsidRDefault="002E7F7C" w:rsidP="002E7F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24C6B2F" w14:textId="365D4348" w:rsidR="002E7F7C" w:rsidRDefault="002E7F7C" w:rsidP="002E7F7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6BC4CF4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Cheverell of Chantmarle, Dorset(q.v.), brought a plaint of debt </w:t>
      </w:r>
    </w:p>
    <w:p w14:paraId="00E0F267" w14:textId="77777777" w:rsidR="0015214C" w:rsidRDefault="0015214C" w:rsidP="0015214C">
      <w:pPr>
        <w:tabs>
          <w:tab w:val="left" w:pos="720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against him, Richard Devy, of Shepton Malet,Somerset(q.v.) and John Boweley of Laverton(q.v.).</w:t>
      </w:r>
    </w:p>
    <w:p w14:paraId="50C01104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(http://aalt.law.uh.edu/Indices/CP40Indices/CP40no883Pl.htm )</w:t>
      </w:r>
    </w:p>
    <w:p w14:paraId="735997C0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4F1F8920" w14:textId="77777777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14:paraId="07DC6B84" w14:textId="02CADD69" w:rsidR="0015214C" w:rsidRDefault="0015214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June 2017</w:t>
      </w:r>
    </w:p>
    <w:p w14:paraId="3B9CB22D" w14:textId="287FD0D2" w:rsidR="002E7F7C" w:rsidRDefault="002E7F7C" w:rsidP="0015214C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6 July 2021</w:t>
      </w:r>
    </w:p>
    <w:p w14:paraId="2E156718" w14:textId="77777777" w:rsidR="006B2F86" w:rsidRPr="00E71FC3" w:rsidRDefault="002E7F7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FA007" w14:textId="77777777" w:rsidR="0015214C" w:rsidRDefault="0015214C" w:rsidP="00E71FC3">
      <w:r>
        <w:separator/>
      </w:r>
    </w:p>
  </w:endnote>
  <w:endnote w:type="continuationSeparator" w:id="0">
    <w:p w14:paraId="1AF1B270" w14:textId="77777777" w:rsidR="0015214C" w:rsidRDefault="0015214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0C8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0C9C8" w14:textId="77777777" w:rsidR="0015214C" w:rsidRDefault="0015214C" w:rsidP="00E71FC3">
      <w:r>
        <w:separator/>
      </w:r>
    </w:p>
  </w:footnote>
  <w:footnote w:type="continuationSeparator" w:id="0">
    <w:p w14:paraId="4948E204" w14:textId="77777777" w:rsidR="0015214C" w:rsidRDefault="0015214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14C"/>
    <w:rsid w:val="0015214C"/>
    <w:rsid w:val="001A7C09"/>
    <w:rsid w:val="002E7F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7934B"/>
  <w15:chartTrackingRefBased/>
  <w15:docId w15:val="{23EAFB10-394B-491F-A4AC-94A0D8DF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14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2017-06-14T19:25:00Z</dcterms:created>
  <dcterms:modified xsi:type="dcterms:W3CDTF">2021-07-06T10:04:00Z</dcterms:modified>
</cp:coreProperties>
</file>