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4214B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IRLOND</w:t>
      </w:r>
      <w:r>
        <w:rPr>
          <w:rFonts w:ascii="Times New Roman" w:hAnsi="Times New Roman" w:cs="Times New Roman"/>
        </w:rPr>
        <w:t xml:space="preserve">      (fl.1483)</w:t>
      </w:r>
    </w:p>
    <w:p w14:paraId="36CE2BD7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Somerton, Somerset. Yeoman.</w:t>
      </w:r>
    </w:p>
    <w:p w14:paraId="1E74A436" w14:textId="77777777" w:rsidR="0036261E" w:rsidRDefault="0036261E" w:rsidP="0036261E">
      <w:pPr>
        <w:rPr>
          <w:rFonts w:ascii="Times New Roman" w:hAnsi="Times New Roman" w:cs="Times New Roman"/>
        </w:rPr>
      </w:pPr>
    </w:p>
    <w:p w14:paraId="7BCC5B91" w14:textId="77777777" w:rsidR="0036261E" w:rsidRDefault="0036261E" w:rsidP="0036261E">
      <w:pPr>
        <w:rPr>
          <w:rFonts w:ascii="Times New Roman" w:hAnsi="Times New Roman" w:cs="Times New Roman"/>
        </w:rPr>
      </w:pPr>
    </w:p>
    <w:p w14:paraId="69E1D377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Cheverell of </w:t>
      </w:r>
      <w:proofErr w:type="spellStart"/>
      <w:r>
        <w:rPr>
          <w:rFonts w:ascii="Times New Roman" w:hAnsi="Times New Roman" w:cs="Times New Roman"/>
        </w:rPr>
        <w:t>Chaunt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Marell</w:t>
      </w:r>
      <w:proofErr w:type="spellEnd"/>
      <w:r>
        <w:rPr>
          <w:rFonts w:ascii="Times New Roman" w:hAnsi="Times New Roman" w:cs="Times New Roman"/>
        </w:rPr>
        <w:t>, Dorset(q.v.), brought a plaint of debt against</w:t>
      </w:r>
    </w:p>
    <w:p w14:paraId="177A7DEF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</w:t>
      </w:r>
    </w:p>
    <w:p w14:paraId="513DFD69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22F78D7" w14:textId="77777777" w:rsidR="0036261E" w:rsidRDefault="0036261E" w:rsidP="0036261E">
      <w:pPr>
        <w:rPr>
          <w:rFonts w:ascii="Times New Roman" w:hAnsi="Times New Roman" w:cs="Times New Roman"/>
        </w:rPr>
      </w:pPr>
    </w:p>
    <w:p w14:paraId="023BA5D4" w14:textId="77777777" w:rsidR="0036261E" w:rsidRDefault="0036261E" w:rsidP="0036261E">
      <w:pPr>
        <w:rPr>
          <w:rFonts w:ascii="Times New Roman" w:hAnsi="Times New Roman" w:cs="Times New Roman"/>
        </w:rPr>
      </w:pPr>
    </w:p>
    <w:p w14:paraId="455561B3" w14:textId="77777777" w:rsidR="0036261E" w:rsidRDefault="0036261E" w:rsidP="003626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2019</w:t>
      </w:r>
    </w:p>
    <w:p w14:paraId="01C00355" w14:textId="77777777" w:rsidR="006B2F86" w:rsidRPr="00E71FC3" w:rsidRDefault="0036261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321401" w14:textId="77777777" w:rsidR="0036261E" w:rsidRDefault="0036261E" w:rsidP="00E71FC3">
      <w:r>
        <w:separator/>
      </w:r>
    </w:p>
  </w:endnote>
  <w:endnote w:type="continuationSeparator" w:id="0">
    <w:p w14:paraId="754E59D1" w14:textId="77777777" w:rsidR="0036261E" w:rsidRDefault="0036261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4C1F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C8435" w14:textId="77777777" w:rsidR="0036261E" w:rsidRDefault="0036261E" w:rsidP="00E71FC3">
      <w:r>
        <w:separator/>
      </w:r>
    </w:p>
  </w:footnote>
  <w:footnote w:type="continuationSeparator" w:id="0">
    <w:p w14:paraId="6C30B9EA" w14:textId="77777777" w:rsidR="0036261E" w:rsidRDefault="0036261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61E"/>
    <w:rsid w:val="001A7C09"/>
    <w:rsid w:val="0036261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15159"/>
  <w15:chartTrackingRefBased/>
  <w15:docId w15:val="{08436EE5-05D3-478A-A956-D7AF051B5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1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2019-07-15T18:44:00Z</dcterms:created>
  <dcterms:modified xsi:type="dcterms:W3CDTF">2019-07-15T18:45:00Z</dcterms:modified>
</cp:coreProperties>
</file>