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0AFE9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 xml:space="preserve">Richard IRLOND (IRLAND, </w:t>
      </w:r>
      <w:proofErr w:type="gramStart"/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ERLAND)</w:t>
      </w: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(fl.1483)</w:t>
      </w:r>
    </w:p>
    <w:p w14:paraId="55095B14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Somerton, Somerset. Yeoman.</w:t>
      </w:r>
    </w:p>
    <w:p w14:paraId="62F7FB82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E78A3FC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537DAC1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Margaret Unknown, Prioress of </w:t>
      </w:r>
      <w:proofErr w:type="spellStart"/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Lacock</w:t>
      </w:r>
      <w:proofErr w:type="spellEnd"/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Abbey, Wiltshire(q.v.), brought</w:t>
      </w:r>
    </w:p>
    <w:p w14:paraId="5AD000A5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 plaint of debt against him and John </w:t>
      </w:r>
      <w:proofErr w:type="spellStart"/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Lavy</w:t>
      </w:r>
      <w:proofErr w:type="spellEnd"/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North Cadbury,</w:t>
      </w:r>
    </w:p>
    <w:p w14:paraId="78B58E4F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Somerset(q.v.).</w:t>
      </w:r>
    </w:p>
    <w:p w14:paraId="68215AC4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B5DE5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3B5DE5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62A40AF6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A455F93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706CEE" w14:textId="77777777" w:rsidR="003B5DE5" w:rsidRPr="003B5DE5" w:rsidRDefault="003B5DE5" w:rsidP="003B5DE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B5DE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6 July 2021</w:t>
      </w:r>
    </w:p>
    <w:p w14:paraId="14D724C8" w14:textId="77777777" w:rsidR="00BA00AB" w:rsidRPr="003B5DE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B5D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457D2" w14:textId="77777777" w:rsidR="003B5DE5" w:rsidRDefault="003B5DE5" w:rsidP="009139A6">
      <w:r>
        <w:separator/>
      </w:r>
    </w:p>
  </w:endnote>
  <w:endnote w:type="continuationSeparator" w:id="0">
    <w:p w14:paraId="4720A28D" w14:textId="77777777" w:rsidR="003B5DE5" w:rsidRDefault="003B5D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CE5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F8E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4F9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ADACF" w14:textId="77777777" w:rsidR="003B5DE5" w:rsidRDefault="003B5DE5" w:rsidP="009139A6">
      <w:r>
        <w:separator/>
      </w:r>
    </w:p>
  </w:footnote>
  <w:footnote w:type="continuationSeparator" w:id="0">
    <w:p w14:paraId="4507C2A5" w14:textId="77777777" w:rsidR="003B5DE5" w:rsidRDefault="003B5D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BD9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424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3A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E5"/>
    <w:rsid w:val="000666E0"/>
    <w:rsid w:val="002510B7"/>
    <w:rsid w:val="003B5DE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BFF0A"/>
  <w15:chartTrackingRefBased/>
  <w15:docId w15:val="{A0FCBCE4-FDA1-489A-85D6-06BF61B5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5D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2021-08-30T19:47:00Z</dcterms:created>
  <dcterms:modified xsi:type="dcterms:W3CDTF">2021-08-30T19:48:00Z</dcterms:modified>
</cp:coreProperties>
</file>