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E9826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IRLOND</w:t>
      </w:r>
      <w:r>
        <w:rPr>
          <w:rFonts w:ascii="Times New Roman" w:hAnsi="Times New Roman" w:cs="Times New Roman"/>
        </w:rPr>
        <w:t xml:space="preserve">       (fl.1484)</w:t>
      </w:r>
    </w:p>
    <w:p w14:paraId="241FBE1A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Oswestry, Shropshire. Gentleman.</w:t>
      </w:r>
    </w:p>
    <w:p w14:paraId="70CCAC2E" w14:textId="77777777" w:rsidR="00DE42CF" w:rsidRDefault="00DE42CF" w:rsidP="00DE42CF">
      <w:pPr>
        <w:rPr>
          <w:rFonts w:ascii="Times New Roman" w:hAnsi="Times New Roman" w:cs="Times New Roman"/>
        </w:rPr>
      </w:pPr>
    </w:p>
    <w:p w14:paraId="76F65E83" w14:textId="77777777" w:rsidR="00DE42CF" w:rsidRDefault="00DE42CF" w:rsidP="00DE42CF">
      <w:pPr>
        <w:rPr>
          <w:rFonts w:ascii="Times New Roman" w:hAnsi="Times New Roman" w:cs="Times New Roman"/>
        </w:rPr>
      </w:pPr>
    </w:p>
    <w:p w14:paraId="6494C6E4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Hugh </w:t>
      </w:r>
      <w:proofErr w:type="spellStart"/>
      <w:r>
        <w:rPr>
          <w:rFonts w:ascii="Times New Roman" w:hAnsi="Times New Roman" w:cs="Times New Roman"/>
        </w:rPr>
        <w:t>Pymley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>(q.v.), both of Oswestry, brought a plaint</w:t>
      </w:r>
    </w:p>
    <w:p w14:paraId="3A9F0A0C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Richard ap </w:t>
      </w:r>
      <w:proofErr w:type="spellStart"/>
      <w:r>
        <w:rPr>
          <w:rFonts w:ascii="Times New Roman" w:hAnsi="Times New Roman" w:cs="Times New Roman"/>
        </w:rPr>
        <w:t>Gruffyth</w:t>
      </w:r>
      <w:proofErr w:type="spellEnd"/>
      <w:r>
        <w:rPr>
          <w:rFonts w:ascii="Times New Roman" w:hAnsi="Times New Roman" w:cs="Times New Roman"/>
        </w:rPr>
        <w:t xml:space="preserve">(q.v.), Hugh </w:t>
      </w:r>
      <w:proofErr w:type="spellStart"/>
      <w:r>
        <w:rPr>
          <w:rFonts w:ascii="Times New Roman" w:hAnsi="Times New Roman" w:cs="Times New Roman"/>
        </w:rPr>
        <w:t>Lort</w:t>
      </w:r>
      <w:proofErr w:type="spellEnd"/>
      <w:r>
        <w:rPr>
          <w:rFonts w:ascii="Times New Roman" w:hAnsi="Times New Roman" w:cs="Times New Roman"/>
        </w:rPr>
        <w:t>(q.v.) and John</w:t>
      </w:r>
    </w:p>
    <w:p w14:paraId="02513373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Appulby</w:t>
      </w:r>
      <w:proofErr w:type="spellEnd"/>
      <w:r>
        <w:rPr>
          <w:rFonts w:ascii="Times New Roman" w:hAnsi="Times New Roman" w:cs="Times New Roman"/>
        </w:rPr>
        <w:t>(q.v.), all of Oswestry.</w:t>
      </w:r>
    </w:p>
    <w:p w14:paraId="002F6207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4D05035" w14:textId="77777777" w:rsidR="00DE42CF" w:rsidRDefault="00DE42CF" w:rsidP="00DE42CF">
      <w:pPr>
        <w:rPr>
          <w:rFonts w:ascii="Times New Roman" w:hAnsi="Times New Roman" w:cs="Times New Roman"/>
        </w:rPr>
      </w:pPr>
    </w:p>
    <w:p w14:paraId="36A1CB6E" w14:textId="77777777" w:rsidR="00DE42CF" w:rsidRDefault="00DE42CF" w:rsidP="00DE42CF">
      <w:pPr>
        <w:rPr>
          <w:rFonts w:ascii="Times New Roman" w:hAnsi="Times New Roman" w:cs="Times New Roman"/>
        </w:rPr>
      </w:pPr>
    </w:p>
    <w:p w14:paraId="7805FDCB" w14:textId="77777777" w:rsidR="00DE42CF" w:rsidRDefault="00DE42CF" w:rsidP="00DE42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October 2018</w:t>
      </w:r>
    </w:p>
    <w:p w14:paraId="18E655DA" w14:textId="77777777" w:rsidR="006B2F86" w:rsidRPr="00E71FC3" w:rsidRDefault="00DE42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4C8179" w14:textId="77777777" w:rsidR="00DE42CF" w:rsidRDefault="00DE42CF" w:rsidP="00E71FC3">
      <w:r>
        <w:separator/>
      </w:r>
    </w:p>
  </w:endnote>
  <w:endnote w:type="continuationSeparator" w:id="0">
    <w:p w14:paraId="694871F7" w14:textId="77777777" w:rsidR="00DE42CF" w:rsidRDefault="00DE42C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1892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DD9CA" w14:textId="77777777" w:rsidR="00DE42CF" w:rsidRDefault="00DE42CF" w:rsidP="00E71FC3">
      <w:r>
        <w:separator/>
      </w:r>
    </w:p>
  </w:footnote>
  <w:footnote w:type="continuationSeparator" w:id="0">
    <w:p w14:paraId="610FC662" w14:textId="77777777" w:rsidR="00DE42CF" w:rsidRDefault="00DE42C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CF"/>
    <w:rsid w:val="001A7C09"/>
    <w:rsid w:val="00577BD5"/>
    <w:rsid w:val="00656CBA"/>
    <w:rsid w:val="006A1F77"/>
    <w:rsid w:val="00733BE7"/>
    <w:rsid w:val="00AB52E8"/>
    <w:rsid w:val="00B16D3F"/>
    <w:rsid w:val="00BB41AC"/>
    <w:rsid w:val="00DE42C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E35C"/>
  <w15:chartTrackingRefBased/>
  <w15:docId w15:val="{A487D28D-F8A1-45DB-B66A-3B2C2A26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2C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42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2018-11-20T20:38:00Z</dcterms:created>
  <dcterms:modified xsi:type="dcterms:W3CDTF">2018-11-20T20:38:00Z</dcterms:modified>
</cp:coreProperties>
</file>