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8D3F6" w14:textId="77777777" w:rsidR="006F3755" w:rsidRDefault="006F3755" w:rsidP="006F3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IRLOND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0B285B36" w14:textId="77777777" w:rsidR="006F3755" w:rsidRDefault="006F3755" w:rsidP="006F3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Selwood, Somerset. Yeoman.</w:t>
      </w:r>
    </w:p>
    <w:p w14:paraId="263FEE1A" w14:textId="77777777" w:rsidR="006F3755" w:rsidRDefault="006F3755" w:rsidP="006F3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9E19DB" w14:textId="77777777" w:rsidR="006F3755" w:rsidRDefault="006F3755" w:rsidP="006F3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52F287" w14:textId="77777777" w:rsidR="006F3755" w:rsidRDefault="006F3755" w:rsidP="006F3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Thomas Norton, Sheriff of Somerset and Dorset brought a plaint of debt against</w:t>
      </w:r>
    </w:p>
    <w:p w14:paraId="4A2EE435" w14:textId="77777777" w:rsidR="006F3755" w:rsidRDefault="006F3755" w:rsidP="006F3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 and John Boucher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Lamport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Eastover(q.v.).</w:t>
      </w:r>
    </w:p>
    <w:p w14:paraId="03F5A3D1" w14:textId="77777777" w:rsidR="006F3755" w:rsidRDefault="006F3755" w:rsidP="006F3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19A453F" w14:textId="77777777" w:rsidR="006F3755" w:rsidRDefault="006F3755" w:rsidP="006F3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5F3DD5" w14:textId="77777777" w:rsidR="006F3755" w:rsidRDefault="006F3755" w:rsidP="006F3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D3D3D8" w14:textId="77777777" w:rsidR="006F3755" w:rsidRDefault="006F3755" w:rsidP="006F3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006F6FB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0C3D7" w14:textId="77777777" w:rsidR="006F3755" w:rsidRDefault="006F3755" w:rsidP="009139A6">
      <w:r>
        <w:separator/>
      </w:r>
    </w:p>
  </w:endnote>
  <w:endnote w:type="continuationSeparator" w:id="0">
    <w:p w14:paraId="1ADF7381" w14:textId="77777777" w:rsidR="006F3755" w:rsidRDefault="006F37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9EC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A0BC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134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DC587" w14:textId="77777777" w:rsidR="006F3755" w:rsidRDefault="006F3755" w:rsidP="009139A6">
      <w:r>
        <w:separator/>
      </w:r>
    </w:p>
  </w:footnote>
  <w:footnote w:type="continuationSeparator" w:id="0">
    <w:p w14:paraId="2BE0EC71" w14:textId="77777777" w:rsidR="006F3755" w:rsidRDefault="006F37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264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5F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B8E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55"/>
    <w:rsid w:val="000666E0"/>
    <w:rsid w:val="002510B7"/>
    <w:rsid w:val="005C130B"/>
    <w:rsid w:val="006F375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6748F"/>
  <w15:chartTrackingRefBased/>
  <w15:docId w15:val="{B6D30F5B-E286-4788-9DF0-DDD5E535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F37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2022-08-29T20:27:00Z</dcterms:created>
  <dcterms:modified xsi:type="dcterms:W3CDTF">2022-08-29T20:28:00Z</dcterms:modified>
</cp:coreProperties>
</file>