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B8F16" w14:textId="77777777" w:rsidR="00F04C0F" w:rsidRDefault="00F04C0F" w:rsidP="00F04C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Margery IRLOND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d.1405)</w:t>
      </w:r>
    </w:p>
    <w:p w14:paraId="1CBD439E" w14:textId="77777777" w:rsidR="00F04C0F" w:rsidRDefault="00F04C0F" w:rsidP="00F04C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23D7CB5C" w14:textId="77777777" w:rsidR="00F04C0F" w:rsidRDefault="00F04C0F" w:rsidP="00F04C0F">
      <w:pPr>
        <w:rPr>
          <w:rFonts w:ascii="Times New Roman" w:hAnsi="Times New Roman" w:cs="Times New Roman"/>
          <w:sz w:val="24"/>
          <w:szCs w:val="24"/>
        </w:rPr>
      </w:pPr>
    </w:p>
    <w:p w14:paraId="28A13C6D" w14:textId="77777777" w:rsidR="00F04C0F" w:rsidRDefault="00F04C0F" w:rsidP="00F04C0F">
      <w:pPr>
        <w:rPr>
          <w:rFonts w:ascii="Times New Roman" w:hAnsi="Times New Roman" w:cs="Times New Roman"/>
          <w:sz w:val="24"/>
          <w:szCs w:val="24"/>
        </w:rPr>
      </w:pPr>
    </w:p>
    <w:p w14:paraId="4C97D752" w14:textId="77777777" w:rsidR="00F04C0F" w:rsidRDefault="00F04C0F" w:rsidP="00F04C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John.    (C.F.R. 1399-1405 p.266)</w:t>
      </w:r>
    </w:p>
    <w:p w14:paraId="782C47B1" w14:textId="77777777" w:rsidR="00F04C0F" w:rsidRDefault="00F04C0F" w:rsidP="00F04C0F">
      <w:pPr>
        <w:rPr>
          <w:rFonts w:ascii="Times New Roman" w:hAnsi="Times New Roman" w:cs="Times New Roman"/>
          <w:sz w:val="24"/>
          <w:szCs w:val="24"/>
        </w:rPr>
      </w:pPr>
    </w:p>
    <w:p w14:paraId="55C74883" w14:textId="77777777" w:rsidR="00F04C0F" w:rsidRDefault="00F04C0F" w:rsidP="00F04C0F">
      <w:pPr>
        <w:rPr>
          <w:rFonts w:ascii="Times New Roman" w:hAnsi="Times New Roman" w:cs="Times New Roman"/>
          <w:sz w:val="24"/>
          <w:szCs w:val="24"/>
        </w:rPr>
      </w:pPr>
    </w:p>
    <w:p w14:paraId="5935A321" w14:textId="77777777" w:rsidR="00F04C0F" w:rsidRDefault="00F04C0F" w:rsidP="00F04C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Feb.1405</w:t>
      </w:r>
      <w:r>
        <w:rPr>
          <w:rFonts w:ascii="Times New Roman" w:hAnsi="Times New Roman" w:cs="Times New Roman"/>
          <w:sz w:val="24"/>
          <w:szCs w:val="24"/>
        </w:rPr>
        <w:tab/>
        <w:t>She had died by this date.   (ibid.)</w:t>
      </w:r>
    </w:p>
    <w:p w14:paraId="79C00526" w14:textId="77777777" w:rsidR="00F04C0F" w:rsidRDefault="00F04C0F" w:rsidP="00F04C0F">
      <w:pPr>
        <w:rPr>
          <w:rFonts w:ascii="Times New Roman" w:hAnsi="Times New Roman" w:cs="Times New Roman"/>
          <w:sz w:val="24"/>
          <w:szCs w:val="24"/>
        </w:rPr>
      </w:pPr>
    </w:p>
    <w:p w14:paraId="56926CAD" w14:textId="77777777" w:rsidR="00F04C0F" w:rsidRDefault="00F04C0F" w:rsidP="00F04C0F">
      <w:pPr>
        <w:rPr>
          <w:rFonts w:ascii="Times New Roman" w:hAnsi="Times New Roman" w:cs="Times New Roman"/>
          <w:sz w:val="24"/>
          <w:szCs w:val="24"/>
        </w:rPr>
      </w:pPr>
    </w:p>
    <w:p w14:paraId="4A601C03" w14:textId="77777777" w:rsidR="00F04C0F" w:rsidRDefault="00F04C0F" w:rsidP="00F04C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2021</w:t>
      </w:r>
    </w:p>
    <w:p w14:paraId="3515DE3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71AAC" w14:textId="77777777" w:rsidR="00F04C0F" w:rsidRDefault="00F04C0F" w:rsidP="009139A6">
      <w:r>
        <w:separator/>
      </w:r>
    </w:p>
  </w:endnote>
  <w:endnote w:type="continuationSeparator" w:id="0">
    <w:p w14:paraId="3DC0A669" w14:textId="77777777" w:rsidR="00F04C0F" w:rsidRDefault="00F04C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58F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368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CB0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9D565" w14:textId="77777777" w:rsidR="00F04C0F" w:rsidRDefault="00F04C0F" w:rsidP="009139A6">
      <w:r>
        <w:separator/>
      </w:r>
    </w:p>
  </w:footnote>
  <w:footnote w:type="continuationSeparator" w:id="0">
    <w:p w14:paraId="6B4E87EB" w14:textId="77777777" w:rsidR="00F04C0F" w:rsidRDefault="00F04C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363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ECB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71A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C0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4C0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3498B"/>
  <w15:chartTrackingRefBased/>
  <w15:docId w15:val="{75A06D88-E85F-4702-9402-8A801DA0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C0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2021-06-21T17:37:00Z</dcterms:created>
  <dcterms:modified xsi:type="dcterms:W3CDTF">2021-06-21T17:38:00Z</dcterms:modified>
</cp:coreProperties>
</file>