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8F7" w:rsidRDefault="007C08F7" w:rsidP="007C08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IRLOND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7C08F7" w:rsidRDefault="007C08F7" w:rsidP="007C08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08F7" w:rsidRDefault="007C08F7" w:rsidP="007C08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08F7" w:rsidRDefault="007C08F7" w:rsidP="007C08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Sep.1423</w:t>
      </w:r>
      <w:r>
        <w:rPr>
          <w:rFonts w:ascii="Times New Roman" w:hAnsi="Times New Roman" w:cs="Times New Roman"/>
          <w:sz w:val="24"/>
          <w:szCs w:val="24"/>
        </w:rPr>
        <w:tab/>
        <w:t>He held lands in the manor of Weston, Hertfordshire.</w:t>
      </w:r>
    </w:p>
    <w:p w:rsidR="007C08F7" w:rsidRDefault="007C08F7" w:rsidP="007C08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4667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21-28)</w:t>
      </w:r>
    </w:p>
    <w:p w:rsidR="007C08F7" w:rsidRDefault="007C08F7" w:rsidP="007C08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08F7" w:rsidRDefault="007C08F7" w:rsidP="007C08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7C08F7" w:rsidRDefault="007C08F7" w:rsidP="007C08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October 2015</w:t>
      </w:r>
      <w:bookmarkStart w:id="0" w:name="_GoBack"/>
      <w:bookmarkEnd w:id="0"/>
    </w:p>
    <w:sectPr w:rsidR="00DD5B8A" w:rsidRPr="007C08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08F7" w:rsidRDefault="007C08F7" w:rsidP="00564E3C">
      <w:pPr>
        <w:spacing w:after="0" w:line="240" w:lineRule="auto"/>
      </w:pPr>
      <w:r>
        <w:separator/>
      </w:r>
    </w:p>
  </w:endnote>
  <w:endnote w:type="continuationSeparator" w:id="0">
    <w:p w:rsidR="007C08F7" w:rsidRDefault="007C08F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C08F7">
      <w:rPr>
        <w:rFonts w:ascii="Times New Roman" w:hAnsi="Times New Roman" w:cs="Times New Roman"/>
        <w:noProof/>
        <w:sz w:val="24"/>
        <w:szCs w:val="24"/>
      </w:rPr>
      <w:t>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08F7" w:rsidRDefault="007C08F7" w:rsidP="00564E3C">
      <w:pPr>
        <w:spacing w:after="0" w:line="240" w:lineRule="auto"/>
      </w:pPr>
      <w:r>
        <w:separator/>
      </w:r>
    </w:p>
  </w:footnote>
  <w:footnote w:type="continuationSeparator" w:id="0">
    <w:p w:rsidR="007C08F7" w:rsidRDefault="007C08F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8F7"/>
    <w:rsid w:val="00372DC6"/>
    <w:rsid w:val="00564E3C"/>
    <w:rsid w:val="0064591D"/>
    <w:rsid w:val="007C08F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91C09"/>
  <w15:chartTrackingRefBased/>
  <w15:docId w15:val="{49DF5865-CBA8-4BE0-BAFF-741C6455F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7C08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2015-10-09T12:27:00Z</dcterms:created>
  <dcterms:modified xsi:type="dcterms:W3CDTF">2015-10-09T12:28:00Z</dcterms:modified>
</cp:coreProperties>
</file>