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578" w:rsidRDefault="00F36578" w:rsidP="00F36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IRLOND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36578" w:rsidRDefault="00F36578" w:rsidP="00F365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6578" w:rsidRDefault="00F36578" w:rsidP="00F365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6578" w:rsidRDefault="00F36578" w:rsidP="00F36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Andover, Hampshire,</w:t>
      </w:r>
    </w:p>
    <w:p w:rsidR="00F36578" w:rsidRDefault="00F36578" w:rsidP="00F36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William Beauchamp(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d.1419)(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F36578" w:rsidRDefault="00F36578" w:rsidP="00F36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21-283)</w:t>
      </w:r>
    </w:p>
    <w:p w:rsidR="00F36578" w:rsidRDefault="00F36578" w:rsidP="00F365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6578" w:rsidRDefault="00F36578" w:rsidP="00F365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36578" w:rsidRDefault="00F36578" w:rsidP="00F36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  <w:bookmarkStart w:id="0" w:name="_GoBack"/>
      <w:bookmarkEnd w:id="0"/>
    </w:p>
    <w:sectPr w:rsidR="006B2F86" w:rsidRPr="00F365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578" w:rsidRDefault="00F36578" w:rsidP="00E71FC3">
      <w:pPr>
        <w:spacing w:after="0" w:line="240" w:lineRule="auto"/>
      </w:pPr>
      <w:r>
        <w:separator/>
      </w:r>
    </w:p>
  </w:endnote>
  <w:endnote w:type="continuationSeparator" w:id="0">
    <w:p w:rsidR="00F36578" w:rsidRDefault="00F365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578" w:rsidRDefault="00F36578" w:rsidP="00E71FC3">
      <w:pPr>
        <w:spacing w:after="0" w:line="240" w:lineRule="auto"/>
      </w:pPr>
      <w:r>
        <w:separator/>
      </w:r>
    </w:p>
  </w:footnote>
  <w:footnote w:type="continuationSeparator" w:id="0">
    <w:p w:rsidR="00F36578" w:rsidRDefault="00F365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578"/>
    <w:rsid w:val="00AB52E8"/>
    <w:rsid w:val="00B16D3F"/>
    <w:rsid w:val="00E71FC3"/>
    <w:rsid w:val="00EF4813"/>
    <w:rsid w:val="00F3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2CB6B"/>
  <w15:chartTrackingRefBased/>
  <w15:docId w15:val="{A9387D88-F234-4162-9450-63A6A195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2016-02-27T20:28:00Z</dcterms:created>
  <dcterms:modified xsi:type="dcterms:W3CDTF">2016-02-27T20:29:00Z</dcterms:modified>
</cp:coreProperties>
</file>