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694" w:rsidRDefault="00FD5694" w:rsidP="00FD56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IRLOND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FD5694" w:rsidRDefault="00FD5694" w:rsidP="00FD56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5694" w:rsidRDefault="00FD5694" w:rsidP="00FD56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5694" w:rsidRDefault="00FD5694" w:rsidP="00FD56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Aug.1418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Botesdale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Suffolk,</w:t>
      </w:r>
    </w:p>
    <w:p w:rsidR="00FD5694" w:rsidRDefault="00FD5694" w:rsidP="00FD56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held by the late John de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Hastynges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d.1375) and his son, </w:t>
      </w:r>
    </w:p>
    <w:p w:rsidR="00FD5694" w:rsidRDefault="00FD5694" w:rsidP="00FD56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John(</w:t>
      </w:r>
      <w:proofErr w:type="gramEnd"/>
      <w:r>
        <w:rPr>
          <w:rFonts w:ascii="Times New Roman" w:hAnsi="Times New Roman" w:cs="Times New Roman"/>
          <w:sz w:val="24"/>
          <w:szCs w:val="24"/>
        </w:rPr>
        <w:t>d.1389).</w:t>
      </w:r>
    </w:p>
    <w:p w:rsidR="00FD5694" w:rsidRDefault="00FD5694" w:rsidP="00FD56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374C2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21-79)</w:t>
      </w:r>
    </w:p>
    <w:p w:rsidR="00FD5694" w:rsidRDefault="00FD5694" w:rsidP="00FD56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5694" w:rsidRDefault="00FD5694" w:rsidP="00FD56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5694" w:rsidRPr="00075047" w:rsidRDefault="00FD5694" w:rsidP="00FD56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October 2015</w:t>
      </w:r>
    </w:p>
    <w:p w:rsidR="00DD5B8A" w:rsidRPr="00FD5694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FD56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694" w:rsidRDefault="00FD5694" w:rsidP="00564E3C">
      <w:pPr>
        <w:spacing w:after="0" w:line="240" w:lineRule="auto"/>
      </w:pPr>
      <w:r>
        <w:separator/>
      </w:r>
    </w:p>
  </w:endnote>
  <w:endnote w:type="continuationSeparator" w:id="0">
    <w:p w:rsidR="00FD5694" w:rsidRDefault="00FD569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D5694">
      <w:rPr>
        <w:rFonts w:ascii="Times New Roman" w:hAnsi="Times New Roman" w:cs="Times New Roman"/>
        <w:noProof/>
        <w:sz w:val="24"/>
        <w:szCs w:val="24"/>
      </w:rPr>
      <w:t>30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694" w:rsidRDefault="00FD5694" w:rsidP="00564E3C">
      <w:pPr>
        <w:spacing w:after="0" w:line="240" w:lineRule="auto"/>
      </w:pPr>
      <w:r>
        <w:separator/>
      </w:r>
    </w:p>
  </w:footnote>
  <w:footnote w:type="continuationSeparator" w:id="0">
    <w:p w:rsidR="00FD5694" w:rsidRDefault="00FD569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694"/>
    <w:rsid w:val="00372DC6"/>
    <w:rsid w:val="00564E3C"/>
    <w:rsid w:val="0064591D"/>
    <w:rsid w:val="00DD5B8A"/>
    <w:rsid w:val="00EB41B8"/>
    <w:rsid w:val="00F14DE1"/>
    <w:rsid w:val="00FD5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AD55A"/>
  <w15:chartTrackingRefBased/>
  <w15:docId w15:val="{61BB35D8-2998-407C-9EE0-238C35739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D56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2015-10-30T21:20:00Z</dcterms:created>
  <dcterms:modified xsi:type="dcterms:W3CDTF">2015-10-30T21:20:00Z</dcterms:modified>
</cp:coreProperties>
</file>