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977A9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IRLANDE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2806CBB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London. Gentleman.</w:t>
      </w:r>
    </w:p>
    <w:p w14:paraId="53D80FB5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2DF816D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374F0EF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Masty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gentleman(q.v.), brought a plaint of debt against him and 26 others.</w:t>
      </w:r>
    </w:p>
    <w:p w14:paraId="684C05D2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7883303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F19DF3E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E962F9B" w14:textId="77777777" w:rsidR="0056477D" w:rsidRDefault="0056477D" w:rsidP="0056477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17 December 2021</w:t>
      </w:r>
    </w:p>
    <w:p w14:paraId="16FD458D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D0D2A3" w14:textId="77777777" w:rsidR="0056477D" w:rsidRDefault="0056477D" w:rsidP="009139A6">
      <w:r>
        <w:separator/>
      </w:r>
    </w:p>
  </w:endnote>
  <w:endnote w:type="continuationSeparator" w:id="0">
    <w:p w14:paraId="150B6D49" w14:textId="77777777" w:rsidR="0056477D" w:rsidRDefault="005647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26C8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6DE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ADF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1F18A" w14:textId="77777777" w:rsidR="0056477D" w:rsidRDefault="0056477D" w:rsidP="009139A6">
      <w:r>
        <w:separator/>
      </w:r>
    </w:p>
  </w:footnote>
  <w:footnote w:type="continuationSeparator" w:id="0">
    <w:p w14:paraId="0D496825" w14:textId="77777777" w:rsidR="0056477D" w:rsidRDefault="005647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61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392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A9B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77D"/>
    <w:rsid w:val="000666E0"/>
    <w:rsid w:val="002510B7"/>
    <w:rsid w:val="0056477D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103CA2"/>
  <w15:chartTrackingRefBased/>
  <w15:docId w15:val="{DA211DC7-221F-4136-A452-E906BDEF1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4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2022-01-14T11:10:00Z</dcterms:created>
  <dcterms:modified xsi:type="dcterms:W3CDTF">2022-01-14T11:11:00Z</dcterms:modified>
</cp:coreProperties>
</file>