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C0FE9" w14:textId="77777777" w:rsidR="00A70317" w:rsidRDefault="00A70317" w:rsidP="00A7031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 IRLAND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4DFB3263" w14:textId="77777777" w:rsidR="00A70317" w:rsidRPr="00C11FA6" w:rsidRDefault="00A70317" w:rsidP="00A7031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Hartshorn.</w:t>
      </w:r>
    </w:p>
    <w:p w14:paraId="38C8EA83" w14:textId="77777777" w:rsidR="00A70317" w:rsidRDefault="00A70317" w:rsidP="00A7031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ED988AC" w14:textId="77777777" w:rsidR="00A70317" w:rsidRDefault="00A70317" w:rsidP="00A7031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A5CE33C" w14:textId="77777777" w:rsidR="00A70317" w:rsidRDefault="00A70317" w:rsidP="00A7031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688649D7" w14:textId="77777777" w:rsidR="00A70317" w:rsidRDefault="00A70317" w:rsidP="00A7031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02CB9D2B" w14:textId="77777777" w:rsidR="00A70317" w:rsidRDefault="00A70317" w:rsidP="00A7031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Derbyshire, except ecclesiastical persons, the two fifteenths and two tenths granted to the King at the last Parliament.   (C.F.R. 1399-1405 p.285)</w:t>
      </w:r>
    </w:p>
    <w:p w14:paraId="585928DA" w14:textId="77777777" w:rsidR="00A70317" w:rsidRDefault="00A70317" w:rsidP="00A7031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F810FCE" w14:textId="77777777" w:rsidR="00A70317" w:rsidRDefault="00A70317" w:rsidP="00A7031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5485629" w14:textId="77777777" w:rsidR="00A70317" w:rsidRDefault="00A70317" w:rsidP="00A7031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July 2021</w:t>
      </w:r>
    </w:p>
    <w:p w14:paraId="6857710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DDCB6" w14:textId="77777777" w:rsidR="00A70317" w:rsidRDefault="00A70317" w:rsidP="009139A6">
      <w:r>
        <w:separator/>
      </w:r>
    </w:p>
  </w:endnote>
  <w:endnote w:type="continuationSeparator" w:id="0">
    <w:p w14:paraId="3F292106" w14:textId="77777777" w:rsidR="00A70317" w:rsidRDefault="00A703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E5E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1161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EFA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910EE" w14:textId="77777777" w:rsidR="00A70317" w:rsidRDefault="00A70317" w:rsidP="009139A6">
      <w:r>
        <w:separator/>
      </w:r>
    </w:p>
  </w:footnote>
  <w:footnote w:type="continuationSeparator" w:id="0">
    <w:p w14:paraId="432A5C36" w14:textId="77777777" w:rsidR="00A70317" w:rsidRDefault="00A703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377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EB9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42A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317"/>
    <w:rsid w:val="000666E0"/>
    <w:rsid w:val="002510B7"/>
    <w:rsid w:val="005C130B"/>
    <w:rsid w:val="00826F5C"/>
    <w:rsid w:val="009139A6"/>
    <w:rsid w:val="009448BB"/>
    <w:rsid w:val="00A3176C"/>
    <w:rsid w:val="00A70317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1DF81"/>
  <w15:chartTrackingRefBased/>
  <w15:docId w15:val="{1548CE55-5EE1-4277-8B57-4EE4D8E20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2021-08-01T18:31:00Z</dcterms:created>
  <dcterms:modified xsi:type="dcterms:W3CDTF">2021-08-01T18:32:00Z</dcterms:modified>
</cp:coreProperties>
</file>