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24D60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IRLAND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49CF57BB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Herteshorn</w:t>
      </w:r>
      <w:proofErr w:type="spellEnd"/>
      <w:r>
        <w:rPr>
          <w:rFonts w:cs="Times New Roman"/>
          <w:szCs w:val="24"/>
        </w:rPr>
        <w:t>.</w:t>
      </w:r>
    </w:p>
    <w:p w14:paraId="32658471" w14:textId="77777777" w:rsidR="003E4206" w:rsidRDefault="003E4206" w:rsidP="003E4206">
      <w:pPr>
        <w:pStyle w:val="NoSpacing"/>
        <w:rPr>
          <w:rFonts w:cs="Times New Roman"/>
          <w:szCs w:val="24"/>
        </w:rPr>
      </w:pPr>
    </w:p>
    <w:p w14:paraId="7B969EEA" w14:textId="77777777" w:rsidR="003E4206" w:rsidRDefault="003E4206" w:rsidP="003E4206">
      <w:pPr>
        <w:pStyle w:val="NoSpacing"/>
        <w:rPr>
          <w:rFonts w:cs="Times New Roman"/>
          <w:szCs w:val="24"/>
        </w:rPr>
      </w:pPr>
    </w:p>
    <w:p w14:paraId="5C5B7C3B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3CB9BBC6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3C657AB0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Derbyshire.</w:t>
      </w:r>
    </w:p>
    <w:p w14:paraId="1C209106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286859EA" w14:textId="77777777" w:rsidR="003E4206" w:rsidRDefault="003E4206" w:rsidP="003E4206">
      <w:pPr>
        <w:pStyle w:val="NoSpacing"/>
        <w:rPr>
          <w:rFonts w:cs="Times New Roman"/>
          <w:szCs w:val="24"/>
        </w:rPr>
      </w:pPr>
    </w:p>
    <w:p w14:paraId="464E2B77" w14:textId="77777777" w:rsidR="003E4206" w:rsidRDefault="003E4206" w:rsidP="003E4206">
      <w:pPr>
        <w:pStyle w:val="NoSpacing"/>
        <w:rPr>
          <w:rFonts w:cs="Times New Roman"/>
          <w:szCs w:val="24"/>
        </w:rPr>
      </w:pPr>
    </w:p>
    <w:p w14:paraId="3FE65CAE" w14:textId="77777777" w:rsidR="003E4206" w:rsidRDefault="003E4206" w:rsidP="003E42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230955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E1353" w14:textId="77777777" w:rsidR="003E4206" w:rsidRDefault="003E4206" w:rsidP="009139A6">
      <w:r>
        <w:separator/>
      </w:r>
    </w:p>
  </w:endnote>
  <w:endnote w:type="continuationSeparator" w:id="0">
    <w:p w14:paraId="42159F99" w14:textId="77777777" w:rsidR="003E4206" w:rsidRDefault="003E42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002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6D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22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2BFC" w14:textId="77777777" w:rsidR="003E4206" w:rsidRDefault="003E4206" w:rsidP="009139A6">
      <w:r>
        <w:separator/>
      </w:r>
    </w:p>
  </w:footnote>
  <w:footnote w:type="continuationSeparator" w:id="0">
    <w:p w14:paraId="769126E7" w14:textId="77777777" w:rsidR="003E4206" w:rsidRDefault="003E42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08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D96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F83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06"/>
    <w:rsid w:val="000666E0"/>
    <w:rsid w:val="002510B7"/>
    <w:rsid w:val="003E420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927C"/>
  <w15:chartTrackingRefBased/>
  <w15:docId w15:val="{8DA250D2-35DE-4442-92CB-7259470E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2023-12-15T21:05:00Z</dcterms:created>
  <dcterms:modified xsi:type="dcterms:W3CDTF">2023-12-15T21:06:00Z</dcterms:modified>
</cp:coreProperties>
</file>