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7B2F6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IRLAND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0F95D76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9834665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3051F4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4C4DF7F" w14:textId="77777777" w:rsidR="00E412A0" w:rsidRDefault="00E412A0" w:rsidP="00E412A0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4FBEED84" w14:textId="77777777" w:rsidR="00E412A0" w:rsidRPr="00065994" w:rsidRDefault="00E412A0" w:rsidP="00E412A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6AAACDBF" w14:textId="77777777" w:rsidR="00E412A0" w:rsidRPr="00065994" w:rsidRDefault="00E412A0" w:rsidP="00E412A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5A40EB3" w14:textId="77777777" w:rsidR="00E412A0" w:rsidRDefault="00E412A0" w:rsidP="00E412A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1D4BB98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2DBCDE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AB353DC" w14:textId="77777777" w:rsidR="00E412A0" w:rsidRDefault="00E412A0" w:rsidP="00E412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July 2023</w:t>
      </w:r>
    </w:p>
    <w:p w14:paraId="74E8F0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BB54" w14:textId="77777777" w:rsidR="00E412A0" w:rsidRDefault="00E412A0" w:rsidP="009139A6">
      <w:r>
        <w:separator/>
      </w:r>
    </w:p>
  </w:endnote>
  <w:endnote w:type="continuationSeparator" w:id="0">
    <w:p w14:paraId="15C113AB" w14:textId="77777777" w:rsidR="00E412A0" w:rsidRDefault="00E412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77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F6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40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0867" w14:textId="77777777" w:rsidR="00E412A0" w:rsidRDefault="00E412A0" w:rsidP="009139A6">
      <w:r>
        <w:separator/>
      </w:r>
    </w:p>
  </w:footnote>
  <w:footnote w:type="continuationSeparator" w:id="0">
    <w:p w14:paraId="1C182FA8" w14:textId="77777777" w:rsidR="00E412A0" w:rsidRDefault="00E412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84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39C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4EA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A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12A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BEB7"/>
  <w15:chartTrackingRefBased/>
  <w15:docId w15:val="{EE6C8743-A0EF-4603-AABB-11C8FF17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2023-09-03T19:41:00Z</dcterms:created>
  <dcterms:modified xsi:type="dcterms:W3CDTF">2023-09-03T19:42:00Z</dcterms:modified>
</cp:coreProperties>
</file>