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EF8F6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Emote IRLAND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72A1BB1F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1949896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AE83F0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087909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Aug.1408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36182902" w14:textId="77777777" w:rsidR="00381D2B" w:rsidRDefault="00381D2B" w:rsidP="00381D2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p.251)</w:t>
      </w:r>
    </w:p>
    <w:p w14:paraId="57EA0A4A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4899AD8C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A3A694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3A69FD" w14:textId="77777777" w:rsidR="00381D2B" w:rsidRDefault="00381D2B" w:rsidP="00381D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2022</w:t>
      </w:r>
    </w:p>
    <w:p w14:paraId="778C99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683A4" w14:textId="77777777" w:rsidR="00381D2B" w:rsidRDefault="00381D2B" w:rsidP="009139A6">
      <w:r>
        <w:separator/>
      </w:r>
    </w:p>
  </w:endnote>
  <w:endnote w:type="continuationSeparator" w:id="0">
    <w:p w14:paraId="5126F799" w14:textId="77777777" w:rsidR="00381D2B" w:rsidRDefault="00381D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18B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B17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21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73D30" w14:textId="77777777" w:rsidR="00381D2B" w:rsidRDefault="00381D2B" w:rsidP="009139A6">
      <w:r>
        <w:separator/>
      </w:r>
    </w:p>
  </w:footnote>
  <w:footnote w:type="continuationSeparator" w:id="0">
    <w:p w14:paraId="63F15570" w14:textId="77777777" w:rsidR="00381D2B" w:rsidRDefault="00381D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117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FC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A1B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2B"/>
    <w:rsid w:val="000666E0"/>
    <w:rsid w:val="002510B7"/>
    <w:rsid w:val="00381D2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48A27"/>
  <w15:chartTrackingRefBased/>
  <w15:docId w15:val="{D536A97D-44ED-43D5-85AE-C5D192A0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D2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2022-07-30T19:39:00Z</dcterms:created>
  <dcterms:modified xsi:type="dcterms:W3CDTF">2022-07-30T19:39:00Z</dcterms:modified>
</cp:coreProperties>
</file>