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AE1A4" w14:textId="77777777" w:rsidR="00146ADE" w:rsidRDefault="00146ADE" w:rsidP="00146A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IRLAND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01F02A1" w14:textId="77777777" w:rsidR="00146ADE" w:rsidRDefault="00146ADE" w:rsidP="00146A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0B4C136" w14:textId="77777777" w:rsidR="00146ADE" w:rsidRDefault="00146ADE" w:rsidP="00146A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653604" w14:textId="77777777" w:rsidR="00146ADE" w:rsidRDefault="00146ADE" w:rsidP="00146A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D62BF8" w14:textId="77777777" w:rsidR="00146ADE" w:rsidRDefault="00146ADE" w:rsidP="00146AD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He served at sea under Colin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Hennand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6D618DE0" w14:textId="77777777" w:rsidR="00146ADE" w:rsidRDefault="00146ADE" w:rsidP="00146AD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m.10,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28CC0D7" w14:textId="77777777" w:rsidR="00146ADE" w:rsidRDefault="00146ADE" w:rsidP="00146AD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7CCEC940" w14:textId="77777777" w:rsidR="00146ADE" w:rsidRDefault="00146ADE" w:rsidP="00146A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0B9197" w14:textId="77777777" w:rsidR="00146ADE" w:rsidRDefault="00146ADE" w:rsidP="00146A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DD12B6" w14:textId="77777777" w:rsidR="00146ADE" w:rsidRDefault="00146ADE" w:rsidP="00146A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December 2021</w:t>
      </w:r>
    </w:p>
    <w:p w14:paraId="7B59371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E8494" w14:textId="77777777" w:rsidR="00146ADE" w:rsidRDefault="00146ADE" w:rsidP="009139A6">
      <w:r>
        <w:separator/>
      </w:r>
    </w:p>
  </w:endnote>
  <w:endnote w:type="continuationSeparator" w:id="0">
    <w:p w14:paraId="1F050F5C" w14:textId="77777777" w:rsidR="00146ADE" w:rsidRDefault="00146A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D14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BBAD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3CE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2A4AD" w14:textId="77777777" w:rsidR="00146ADE" w:rsidRDefault="00146ADE" w:rsidP="009139A6">
      <w:r>
        <w:separator/>
      </w:r>
    </w:p>
  </w:footnote>
  <w:footnote w:type="continuationSeparator" w:id="0">
    <w:p w14:paraId="0F53F007" w14:textId="77777777" w:rsidR="00146ADE" w:rsidRDefault="00146A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95B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CDE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11C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ADE"/>
    <w:rsid w:val="000666E0"/>
    <w:rsid w:val="00146AD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6E9E1"/>
  <w15:chartTrackingRefBased/>
  <w15:docId w15:val="{DADBC809-1583-4DB9-B902-756F73A1A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2022-01-26T21:35:00Z</dcterms:created>
  <dcterms:modified xsi:type="dcterms:W3CDTF">2022-01-26T21:35:00Z</dcterms:modified>
</cp:coreProperties>
</file>